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29B66" w14:textId="55C4CAE3" w:rsidR="00BD5495" w:rsidRDefault="00BD5495" w:rsidP="00BD5495">
      <w:pPr>
        <w:pStyle w:val="Name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74904" wp14:editId="6876CEF1">
                <wp:simplePos x="0" y="0"/>
                <wp:positionH relativeFrom="margin">
                  <wp:posOffset>-61415</wp:posOffset>
                </wp:positionH>
                <wp:positionV relativeFrom="paragraph">
                  <wp:posOffset>-232865</wp:posOffset>
                </wp:positionV>
                <wp:extent cx="6864824" cy="233376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824" cy="2333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55691" w14:textId="77777777" w:rsidR="00BD5495" w:rsidRPr="00BD5495" w:rsidRDefault="00BD5495" w:rsidP="00BD5495">
                            <w:pPr>
                              <w:pStyle w:val="DateTime"/>
                              <w:rPr>
                                <w:color w:val="404040" w:themeColor="text1" w:themeTint="BF"/>
                                <w:sz w:val="96"/>
                                <w:u w:val="single"/>
                              </w:rPr>
                            </w:pPr>
                            <w:r w:rsidRPr="00BD5495">
                              <w:rPr>
                                <w:color w:val="404040" w:themeColor="text1" w:themeTint="BF"/>
                                <w:sz w:val="96"/>
                                <w:u w:val="single"/>
                              </w:rPr>
                              <w:t>Holiday Party Menu</w:t>
                            </w:r>
                          </w:p>
                          <w:p w14:paraId="0C96EE51" w14:textId="77777777" w:rsidR="00BD5495" w:rsidRPr="00BD5495" w:rsidRDefault="00BD5495" w:rsidP="00BD5495">
                            <w:pPr>
                              <w:pStyle w:val="DateTime"/>
                              <w:rPr>
                                <w:rFonts w:ascii="Georgia" w:hAnsi="Georgia"/>
                                <w:color w:val="auto"/>
                                <w:sz w:val="48"/>
                              </w:rPr>
                            </w:pPr>
                            <w:r w:rsidRPr="00BD5495">
                              <w:rPr>
                                <w:rFonts w:ascii="Georgia" w:hAnsi="Georgia"/>
                                <w:color w:val="auto"/>
                              </w:rPr>
                              <w:t>Fridays and Sundays 2018</w:t>
                            </w:r>
                          </w:p>
                          <w:p w14:paraId="154153CC" w14:textId="682A5E05" w:rsidR="00BD5495" w:rsidRDefault="00BD5495" w:rsidP="00BD5495">
                            <w:pPr>
                              <w:pStyle w:val="DateTime"/>
                              <w:rPr>
                                <w:rFonts w:ascii="Georgia" w:hAnsi="Georgia"/>
                                <w:color w:val="auto"/>
                                <w:sz w:val="40"/>
                              </w:rPr>
                            </w:pPr>
                            <w:r w:rsidRPr="00BD5495">
                              <w:rPr>
                                <w:rFonts w:ascii="Georgia" w:hAnsi="Georgia"/>
                                <w:color w:val="auto"/>
                                <w:sz w:val="40"/>
                              </w:rPr>
                              <w:t>$29</w:t>
                            </w:r>
                            <w:r w:rsidRPr="00BD5495">
                              <w:rPr>
                                <w:rFonts w:ascii="Georgia" w:hAnsi="Georgia"/>
                                <w:color w:val="auto"/>
                                <w:sz w:val="40"/>
                                <w:vertAlign w:val="superscript"/>
                              </w:rPr>
                              <w:t xml:space="preserve">++ </w:t>
                            </w:r>
                            <w:r w:rsidRPr="00BD5495">
                              <w:rPr>
                                <w:rFonts w:ascii="Georgia" w:hAnsi="Georgia"/>
                                <w:color w:val="auto"/>
                                <w:sz w:val="40"/>
                              </w:rPr>
                              <w:t>per guest ~Minimum party size 20</w:t>
                            </w:r>
                          </w:p>
                          <w:p w14:paraId="3C65DBFB" w14:textId="77777777" w:rsidR="00BD5495" w:rsidRPr="00BD5495" w:rsidRDefault="00BD5495" w:rsidP="00BD5495">
                            <w:pPr>
                              <w:pStyle w:val="DateTime"/>
                              <w:rPr>
                                <w:rFonts w:ascii="Georgia" w:hAnsi="Georgia"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044A0C34" w14:textId="77777777" w:rsidR="00BD5495" w:rsidRPr="00BD5495" w:rsidRDefault="00BD5495" w:rsidP="00BD5495">
                            <w:pPr>
                              <w:pStyle w:val="DateTime"/>
                              <w:rPr>
                                <w:rFonts w:ascii="Georgia" w:hAnsi="Georgia"/>
                                <w:color w:val="auto"/>
                                <w:sz w:val="4"/>
                                <w:szCs w:val="4"/>
                              </w:rPr>
                            </w:pPr>
                          </w:p>
                          <w:p w14:paraId="2A5F4DC1" w14:textId="77777777" w:rsidR="00BD5495" w:rsidRDefault="00BD5495" w:rsidP="00BD5495">
                            <w:pPr>
                              <w:pStyle w:val="DateTime"/>
                              <w:rPr>
                                <w:b/>
                                <w:color w:val="952623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952623"/>
                                <w:sz w:val="32"/>
                              </w:rPr>
                              <w:t xml:space="preserve">   </w:t>
                            </w:r>
                          </w:p>
                          <w:p w14:paraId="06387FB2" w14:textId="3DBFFCE5" w:rsidR="00BD5495" w:rsidRPr="00BD5495" w:rsidRDefault="00BD5495" w:rsidP="00BD5495">
                            <w:pPr>
                              <w:pStyle w:val="DateTime"/>
                              <w:rPr>
                                <w:b/>
                                <w:color w:val="952623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952623"/>
                                <w:sz w:val="32"/>
                              </w:rPr>
                              <w:t xml:space="preserve">   </w:t>
                            </w:r>
                            <w:r w:rsidRPr="00BD5495">
                              <w:rPr>
                                <w:b/>
                                <w:color w:val="952623"/>
                                <w:sz w:val="32"/>
                              </w:rPr>
                              <w:t>Beer and Wine Cash bar available</w:t>
                            </w:r>
                          </w:p>
                          <w:p w14:paraId="40878730" w14:textId="4A8A2389" w:rsidR="00BD5495" w:rsidRDefault="00BD5495" w:rsidP="00BD5495">
                            <w:pPr>
                              <w:pStyle w:val="DateTime"/>
                              <w:rPr>
                                <w:b/>
                                <w:color w:val="952623"/>
                                <w:sz w:val="32"/>
                              </w:rPr>
                            </w:pPr>
                            <w:r w:rsidRPr="00BD5495">
                              <w:rPr>
                                <w:b/>
                                <w:color w:val="952623"/>
                                <w:sz w:val="32"/>
                              </w:rPr>
                              <w:t>$50 Bartender fee</w:t>
                            </w:r>
                          </w:p>
                          <w:p w14:paraId="30822559" w14:textId="77777777" w:rsidR="00BD5495" w:rsidRPr="00BD5495" w:rsidRDefault="00BD5495" w:rsidP="00BD5495">
                            <w:pPr>
                              <w:pStyle w:val="DateTime"/>
                              <w:rPr>
                                <w:b/>
                                <w:noProof/>
                                <w:color w:val="952623"/>
                              </w:rPr>
                            </w:pPr>
                          </w:p>
                          <w:p w14:paraId="2A5A06C5" w14:textId="77777777" w:rsidR="00BD5495" w:rsidRDefault="00BD5495" w:rsidP="00BD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7490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.85pt;margin-top:-18.35pt;width:540.55pt;height:1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" filled="f" stroked="f" strokeweight=".5pt">
                <v:textbox>
                  <w:txbxContent>
                    <w:p w14:paraId="6BC55691" w14:textId="77777777" w:rsidR="00BD5495" w:rsidRPr="00BD5495" w:rsidRDefault="00BD5495" w:rsidP="00BD5495">
                      <w:pPr>
                        <w:pStyle w:val="DateTime"/>
                        <w:rPr>
                          <w:color w:val="404040" w:themeColor="text1" w:themeTint="BF"/>
                          <w:sz w:val="96"/>
                          <w:u w:val="single"/>
                        </w:rPr>
                      </w:pPr>
                      <w:r w:rsidRPr="00BD5495">
                        <w:rPr>
                          <w:color w:val="404040" w:themeColor="text1" w:themeTint="BF"/>
                          <w:sz w:val="96"/>
                          <w:u w:val="single"/>
                        </w:rPr>
                        <w:t>Holiday Party Menu</w:t>
                      </w:r>
                    </w:p>
                    <w:p w14:paraId="0C96EE51" w14:textId="77777777" w:rsidR="00BD5495" w:rsidRPr="00BD5495" w:rsidRDefault="00BD5495" w:rsidP="00BD5495">
                      <w:pPr>
                        <w:pStyle w:val="DateTime"/>
                        <w:rPr>
                          <w:rFonts w:ascii="Georgia" w:hAnsi="Georgia"/>
                          <w:color w:val="auto"/>
                          <w:sz w:val="48"/>
                        </w:rPr>
                      </w:pPr>
                      <w:r w:rsidRPr="00BD5495">
                        <w:rPr>
                          <w:rFonts w:ascii="Georgia" w:hAnsi="Georgia"/>
                          <w:color w:val="auto"/>
                        </w:rPr>
                        <w:t>Fridays and Sundays 2018</w:t>
                      </w:r>
                    </w:p>
                    <w:p w14:paraId="154153CC" w14:textId="682A5E05" w:rsidR="00BD5495" w:rsidRDefault="00BD5495" w:rsidP="00BD5495">
                      <w:pPr>
                        <w:pStyle w:val="DateTime"/>
                        <w:rPr>
                          <w:rFonts w:ascii="Georgia" w:hAnsi="Georgia"/>
                          <w:color w:val="auto"/>
                          <w:sz w:val="40"/>
                        </w:rPr>
                      </w:pPr>
                      <w:r w:rsidRPr="00BD5495">
                        <w:rPr>
                          <w:rFonts w:ascii="Georgia" w:hAnsi="Georgia"/>
                          <w:color w:val="auto"/>
                          <w:sz w:val="40"/>
                        </w:rPr>
                        <w:t>$29</w:t>
                      </w:r>
                      <w:r w:rsidRPr="00BD5495">
                        <w:rPr>
                          <w:rFonts w:ascii="Georgia" w:hAnsi="Georgia"/>
                          <w:color w:val="auto"/>
                          <w:sz w:val="40"/>
                          <w:vertAlign w:val="superscript"/>
                        </w:rPr>
                        <w:t xml:space="preserve">++ </w:t>
                      </w:r>
                      <w:r w:rsidRPr="00BD5495">
                        <w:rPr>
                          <w:rFonts w:ascii="Georgia" w:hAnsi="Georgia"/>
                          <w:color w:val="auto"/>
                          <w:sz w:val="40"/>
                        </w:rPr>
                        <w:t>per guest ~Minimum party size 20</w:t>
                      </w:r>
                    </w:p>
                    <w:p w14:paraId="3C65DBFB" w14:textId="77777777" w:rsidR="00BD5495" w:rsidRPr="00BD5495" w:rsidRDefault="00BD5495" w:rsidP="00BD5495">
                      <w:pPr>
                        <w:pStyle w:val="DateTime"/>
                        <w:rPr>
                          <w:rFonts w:ascii="Georgia" w:hAnsi="Georgia"/>
                          <w:color w:val="auto"/>
                          <w:sz w:val="10"/>
                          <w:szCs w:val="10"/>
                        </w:rPr>
                      </w:pPr>
                    </w:p>
                    <w:p w14:paraId="044A0C34" w14:textId="77777777" w:rsidR="00BD5495" w:rsidRPr="00BD5495" w:rsidRDefault="00BD5495" w:rsidP="00BD5495">
                      <w:pPr>
                        <w:pStyle w:val="DateTime"/>
                        <w:rPr>
                          <w:rFonts w:ascii="Georgia" w:hAnsi="Georgia"/>
                          <w:color w:val="auto"/>
                          <w:sz w:val="4"/>
                          <w:szCs w:val="4"/>
                        </w:rPr>
                      </w:pPr>
                    </w:p>
                    <w:p w14:paraId="2A5F4DC1" w14:textId="77777777" w:rsidR="00BD5495" w:rsidRDefault="00BD5495" w:rsidP="00BD5495">
                      <w:pPr>
                        <w:pStyle w:val="DateTime"/>
                        <w:rPr>
                          <w:b/>
                          <w:color w:val="952623"/>
                          <w:sz w:val="32"/>
                        </w:rPr>
                      </w:pPr>
                      <w:r>
                        <w:rPr>
                          <w:b/>
                          <w:color w:val="952623"/>
                          <w:sz w:val="32"/>
                        </w:rPr>
                        <w:t xml:space="preserve">   </w:t>
                      </w:r>
                    </w:p>
                    <w:p w14:paraId="06387FB2" w14:textId="3DBFFCE5" w:rsidR="00BD5495" w:rsidRPr="00BD5495" w:rsidRDefault="00BD5495" w:rsidP="00BD5495">
                      <w:pPr>
                        <w:pStyle w:val="DateTime"/>
                        <w:rPr>
                          <w:b/>
                          <w:color w:val="952623"/>
                          <w:sz w:val="32"/>
                        </w:rPr>
                      </w:pPr>
                      <w:r>
                        <w:rPr>
                          <w:b/>
                          <w:color w:val="952623"/>
                          <w:sz w:val="32"/>
                        </w:rPr>
                        <w:t xml:space="preserve">   </w:t>
                      </w:r>
                      <w:r w:rsidRPr="00BD5495">
                        <w:rPr>
                          <w:b/>
                          <w:color w:val="952623"/>
                          <w:sz w:val="32"/>
                        </w:rPr>
                        <w:t>Beer and Wine Cash bar available</w:t>
                      </w:r>
                    </w:p>
                    <w:p w14:paraId="40878730" w14:textId="4A8A2389" w:rsidR="00BD5495" w:rsidRDefault="00BD5495" w:rsidP="00BD5495">
                      <w:pPr>
                        <w:pStyle w:val="DateTime"/>
                        <w:rPr>
                          <w:b/>
                          <w:color w:val="952623"/>
                          <w:sz w:val="32"/>
                        </w:rPr>
                      </w:pPr>
                      <w:r w:rsidRPr="00BD5495">
                        <w:rPr>
                          <w:b/>
                          <w:color w:val="952623"/>
                          <w:sz w:val="32"/>
                        </w:rPr>
                        <w:t>$50 Bartender fee</w:t>
                      </w:r>
                    </w:p>
                    <w:p w14:paraId="30822559" w14:textId="77777777" w:rsidR="00BD5495" w:rsidRPr="00BD5495" w:rsidRDefault="00BD5495" w:rsidP="00BD5495">
                      <w:pPr>
                        <w:pStyle w:val="DateTime"/>
                        <w:rPr>
                          <w:b/>
                          <w:noProof/>
                          <w:color w:val="952623"/>
                        </w:rPr>
                      </w:pPr>
                    </w:p>
                    <w:p w14:paraId="2A5A06C5" w14:textId="77777777" w:rsidR="00BD5495" w:rsidRDefault="00BD5495" w:rsidP="00BD5495"/>
                  </w:txbxContent>
                </v:textbox>
                <w10:wrap anchorx="margin"/>
              </v:shape>
            </w:pict>
          </mc:Fallback>
        </mc:AlternateContent>
      </w:r>
    </w:p>
    <w:p w14:paraId="58906AED" w14:textId="340D596B" w:rsidR="00BD5495" w:rsidRDefault="00BD5495" w:rsidP="00BD5495">
      <w:pPr>
        <w:pStyle w:val="Names"/>
      </w:pPr>
    </w:p>
    <w:p w14:paraId="3762DBE4" w14:textId="50D397CD" w:rsidR="00BD5495" w:rsidRDefault="00BD5495" w:rsidP="00BD5495">
      <w:pPr>
        <w:pStyle w:val="Names"/>
      </w:pPr>
    </w:p>
    <w:p w14:paraId="669A92D7" w14:textId="60737900" w:rsidR="00BD5495" w:rsidRDefault="00BD5495" w:rsidP="00BD5495">
      <w:pPr>
        <w:pStyle w:val="Names"/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7456" behindDoc="1" locked="0" layoutInCell="0" allowOverlap="1" wp14:anchorId="2F6FDD5B" wp14:editId="2AB5E3CC">
                <wp:simplePos x="0" y="0"/>
                <wp:positionH relativeFrom="margin">
                  <wp:posOffset>2294448</wp:posOffset>
                </wp:positionH>
                <wp:positionV relativeFrom="margin">
                  <wp:posOffset>567155</wp:posOffset>
                </wp:positionV>
                <wp:extent cx="2267814" cy="3615690"/>
                <wp:effectExtent l="0" t="7302" r="0" b="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7814" cy="36156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xtLst/>
                      </wps:spPr>
                      <wps:txbx>
                        <w:txbxContent>
                          <w:p w14:paraId="190C7726" w14:textId="77777777" w:rsidR="00BD5495" w:rsidRDefault="00BD5495" w:rsidP="00BD5495">
                            <w:pPr>
                              <w:pStyle w:val="DateTime"/>
                              <w:spacing w:after="120"/>
                              <w:rPr>
                                <w:b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</w:p>
                          <w:p w14:paraId="1B4B5CC6" w14:textId="77777777" w:rsidR="00BD5495" w:rsidRPr="00BD5495" w:rsidRDefault="00BD5495" w:rsidP="00BD5495">
                            <w:pPr>
                              <w:pStyle w:val="DateTime"/>
                              <w:spacing w:after="120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5AF6D74A" w14:textId="0BDF945D" w:rsidR="00BD5495" w:rsidRPr="00A01850" w:rsidRDefault="00BD5495" w:rsidP="00BD5495">
                            <w:pPr>
                              <w:pStyle w:val="DateTime"/>
                              <w:spacing w:after="120"/>
                              <w:rPr>
                                <w:b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  <w:r w:rsidRPr="00A01850">
                              <w:rPr>
                                <w:b/>
                                <w:color w:val="000000" w:themeColor="text1"/>
                                <w:sz w:val="48"/>
                                <w:u w:val="single"/>
                              </w:rPr>
                              <w:t xml:space="preserve">Hors </w:t>
                            </w:r>
                            <w:proofErr w:type="spellStart"/>
                            <w:r w:rsidRPr="00A01850">
                              <w:rPr>
                                <w:b/>
                                <w:color w:val="000000" w:themeColor="text1"/>
                                <w:sz w:val="48"/>
                                <w:u w:val="single"/>
                              </w:rPr>
                              <w:t>d’Oeuvres</w:t>
                            </w:r>
                            <w:proofErr w:type="spellEnd"/>
                          </w:p>
                          <w:p w14:paraId="4AAE26B2" w14:textId="77777777" w:rsidR="00BD5495" w:rsidRPr="00A01850" w:rsidRDefault="00BD5495" w:rsidP="00BD5495">
                            <w:pPr>
                              <w:pStyle w:val="DateTime"/>
                              <w:spacing w:after="12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60F5B53" w14:textId="77777777" w:rsidR="00BD5495" w:rsidRPr="00A01850" w:rsidRDefault="00BD5495" w:rsidP="00BD5495">
                            <w:pPr>
                              <w:pStyle w:val="DateTime"/>
                              <w:spacing w:after="120"/>
                              <w:rPr>
                                <w:color w:val="auto"/>
                                <w:sz w:val="32"/>
                              </w:rPr>
                            </w:pPr>
                            <w:r w:rsidRPr="00A01850">
                              <w:rPr>
                                <w:color w:val="auto"/>
                                <w:sz w:val="32"/>
                              </w:rPr>
                              <w:t>Cheese and Cracker Platter</w:t>
                            </w:r>
                          </w:p>
                          <w:p w14:paraId="662F3EC4" w14:textId="77777777" w:rsidR="00BD5495" w:rsidRPr="00A01850" w:rsidRDefault="00BD5495" w:rsidP="00BD5495">
                            <w:pPr>
                              <w:pStyle w:val="DateTime"/>
                              <w:rPr>
                                <w:color w:val="auto"/>
                                <w:sz w:val="32"/>
                              </w:rPr>
                            </w:pPr>
                            <w:r w:rsidRPr="00A01850">
                              <w:rPr>
                                <w:color w:val="auto"/>
                                <w:sz w:val="32"/>
                              </w:rPr>
                              <w:t>Crudité and Dip Platter</w:t>
                            </w:r>
                          </w:p>
                          <w:p w14:paraId="67BC8426" w14:textId="7E7B4AF0" w:rsidR="00BD5495" w:rsidRDefault="00BD5495">
                            <w:pPr>
                              <w:rPr>
                                <w:rFonts w:eastAsiaTheme="majorEastAsia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FDD5B" id="AutoShape 2" o:spid="_x0000_s1027" style="position:absolute;margin-left:180.65pt;margin-top:44.65pt;width:178.55pt;height:284.7pt;rotation:90;z-index:-25164902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" o:allowincell="f" fillcolor="#daefd3 [660]" stroked="f">
                <v:textbox>
                  <w:txbxContent>
                    <w:p w14:paraId="190C7726" w14:textId="77777777" w:rsidR="00BD5495" w:rsidRDefault="00BD5495" w:rsidP="00BD5495">
                      <w:pPr>
                        <w:pStyle w:val="DateTime"/>
                        <w:spacing w:after="120"/>
                        <w:rPr>
                          <w:b/>
                          <w:color w:val="000000" w:themeColor="text1"/>
                          <w:sz w:val="48"/>
                          <w:u w:val="single"/>
                        </w:rPr>
                      </w:pPr>
                    </w:p>
                    <w:p w14:paraId="1B4B5CC6" w14:textId="77777777" w:rsidR="00BD5495" w:rsidRPr="00BD5495" w:rsidRDefault="00BD5495" w:rsidP="00BD5495">
                      <w:pPr>
                        <w:pStyle w:val="DateTime"/>
                        <w:spacing w:after="120"/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</w:p>
                    <w:p w14:paraId="5AF6D74A" w14:textId="0BDF945D" w:rsidR="00BD5495" w:rsidRPr="00A01850" w:rsidRDefault="00BD5495" w:rsidP="00BD5495">
                      <w:pPr>
                        <w:pStyle w:val="DateTime"/>
                        <w:spacing w:after="120"/>
                        <w:rPr>
                          <w:b/>
                          <w:color w:val="000000" w:themeColor="text1"/>
                          <w:sz w:val="48"/>
                          <w:u w:val="single"/>
                        </w:rPr>
                      </w:pPr>
                      <w:r w:rsidRPr="00A01850">
                        <w:rPr>
                          <w:b/>
                          <w:color w:val="000000" w:themeColor="text1"/>
                          <w:sz w:val="48"/>
                          <w:u w:val="single"/>
                        </w:rPr>
                        <w:t xml:space="preserve">Hors </w:t>
                      </w:r>
                      <w:proofErr w:type="spellStart"/>
                      <w:r w:rsidRPr="00A01850">
                        <w:rPr>
                          <w:b/>
                          <w:color w:val="000000" w:themeColor="text1"/>
                          <w:sz w:val="48"/>
                          <w:u w:val="single"/>
                        </w:rPr>
                        <w:t>d’Oeuvres</w:t>
                      </w:r>
                      <w:proofErr w:type="spellEnd"/>
                    </w:p>
                    <w:p w14:paraId="4AAE26B2" w14:textId="77777777" w:rsidR="00BD5495" w:rsidRPr="00A01850" w:rsidRDefault="00BD5495" w:rsidP="00BD5495">
                      <w:pPr>
                        <w:pStyle w:val="DateTime"/>
                        <w:spacing w:after="120"/>
                        <w:rPr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160F5B53" w14:textId="77777777" w:rsidR="00BD5495" w:rsidRPr="00A01850" w:rsidRDefault="00BD5495" w:rsidP="00BD5495">
                      <w:pPr>
                        <w:pStyle w:val="DateTime"/>
                        <w:spacing w:after="120"/>
                        <w:rPr>
                          <w:color w:val="auto"/>
                          <w:sz w:val="32"/>
                        </w:rPr>
                      </w:pPr>
                      <w:r w:rsidRPr="00A01850">
                        <w:rPr>
                          <w:color w:val="auto"/>
                          <w:sz w:val="32"/>
                        </w:rPr>
                        <w:t>Cheese and Cracker Platter</w:t>
                      </w:r>
                    </w:p>
                    <w:p w14:paraId="662F3EC4" w14:textId="77777777" w:rsidR="00BD5495" w:rsidRPr="00A01850" w:rsidRDefault="00BD5495" w:rsidP="00BD5495">
                      <w:pPr>
                        <w:pStyle w:val="DateTime"/>
                        <w:rPr>
                          <w:color w:val="auto"/>
                          <w:sz w:val="32"/>
                        </w:rPr>
                      </w:pPr>
                      <w:r w:rsidRPr="00A01850">
                        <w:rPr>
                          <w:color w:val="auto"/>
                          <w:sz w:val="32"/>
                        </w:rPr>
                        <w:t>Crudité and Dip Platter</w:t>
                      </w:r>
                    </w:p>
                    <w:p w14:paraId="67BC8426" w14:textId="7E7B4AF0" w:rsidR="00BD5495" w:rsidRDefault="00BD5495">
                      <w:pPr>
                        <w:rPr>
                          <w:rFonts w:eastAsiaTheme="majorEastAsia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3003A37" w14:textId="02EE297D" w:rsidR="00BD5495" w:rsidRDefault="00BD5495" w:rsidP="00BD5495">
      <w:pPr>
        <w:pStyle w:val="Names"/>
      </w:pPr>
    </w:p>
    <w:p w14:paraId="4AC63057" w14:textId="64083547" w:rsidR="00BD5495" w:rsidRDefault="00BD5495" w:rsidP="00BD5495">
      <w:pPr>
        <w:pStyle w:val="Names"/>
      </w:pPr>
    </w:p>
    <w:p w14:paraId="303943B6" w14:textId="7EC4A75F" w:rsidR="00BD5495" w:rsidRDefault="00BD5495" w:rsidP="00BD5495">
      <w:pPr>
        <w:pStyle w:val="Names"/>
      </w:pPr>
    </w:p>
    <w:p w14:paraId="1FE7693F" w14:textId="4858D984" w:rsidR="00BD5495" w:rsidRDefault="00BD5495" w:rsidP="00BD5495">
      <w:pPr>
        <w:pStyle w:val="Names"/>
      </w:pPr>
    </w:p>
    <w:p w14:paraId="0BBD5E59" w14:textId="5726FA12" w:rsidR="00BD5495" w:rsidRDefault="00BD5495" w:rsidP="00BD5495">
      <w:pPr>
        <w:pStyle w:val="Names"/>
      </w:pPr>
    </w:p>
    <w:p w14:paraId="7AD9223E" w14:textId="26BC3F4E" w:rsidR="00BD5495" w:rsidRDefault="00BD5495" w:rsidP="00BD5495">
      <w:pPr>
        <w:pStyle w:val="Names"/>
      </w:pPr>
    </w:p>
    <w:p w14:paraId="7703A147" w14:textId="07E094A4" w:rsidR="00BD5495" w:rsidRDefault="00BD5495" w:rsidP="00BD5495">
      <w:pPr>
        <w:pStyle w:val="Names"/>
      </w:pPr>
    </w:p>
    <w:p w14:paraId="614F0B44" w14:textId="115AE341" w:rsidR="00BD5495" w:rsidRDefault="00BD5495" w:rsidP="00BD5495">
      <w:pPr>
        <w:pStyle w:val="Names"/>
      </w:pPr>
    </w:p>
    <w:p w14:paraId="30700DE4" w14:textId="2F597504" w:rsidR="00BD5495" w:rsidRDefault="00BD5495" w:rsidP="00BD5495">
      <w:pPr>
        <w:pStyle w:val="Names"/>
      </w:pPr>
    </w:p>
    <w:p w14:paraId="55D1A3AB" w14:textId="3D93D3B7" w:rsidR="00BD5495" w:rsidRDefault="00BD5495" w:rsidP="00BD5495">
      <w:pPr>
        <w:pStyle w:val="Names"/>
      </w:pPr>
    </w:p>
    <w:p w14:paraId="6680A7AB" w14:textId="0C7A0156" w:rsidR="00BD5495" w:rsidRDefault="00BD5495" w:rsidP="00BD5495">
      <w:pPr>
        <w:pStyle w:val="Names"/>
      </w:pPr>
    </w:p>
    <w:p w14:paraId="3F920088" w14:textId="5F2B3566" w:rsidR="00E34E2B" w:rsidRDefault="00E34E2B" w:rsidP="00BD5495">
      <w:pPr>
        <w:pStyle w:val="Names"/>
      </w:pPr>
    </w:p>
    <w:p w14:paraId="17AC7BA6" w14:textId="4F1050DE" w:rsidR="00E34E2B" w:rsidRDefault="00E34E2B" w:rsidP="00BD5495">
      <w:pPr>
        <w:pStyle w:val="Names"/>
      </w:pPr>
    </w:p>
    <w:p w14:paraId="3FFB2C04" w14:textId="77777777" w:rsidR="00E34E2B" w:rsidRDefault="00E34E2B" w:rsidP="00BD5495">
      <w:pPr>
        <w:pStyle w:val="Names"/>
      </w:pPr>
    </w:p>
    <w:p w14:paraId="70AD2F13" w14:textId="5CCCA04E" w:rsidR="00BD5495" w:rsidRDefault="00BD5495" w:rsidP="00BD5495">
      <w:pPr>
        <w:pStyle w:val="Names"/>
      </w:pPr>
    </w:p>
    <w:p w14:paraId="3EF3D195" w14:textId="29B77C25" w:rsidR="00BD5495" w:rsidRDefault="008C170D" w:rsidP="00BD5495">
      <w:pPr>
        <w:pStyle w:val="Names"/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16AAF3" wp14:editId="1F27F5A3">
                <wp:simplePos x="0" y="0"/>
                <wp:positionH relativeFrom="page">
                  <wp:posOffset>1179830</wp:posOffset>
                </wp:positionH>
                <wp:positionV relativeFrom="paragraph">
                  <wp:posOffset>47407</wp:posOffset>
                </wp:positionV>
                <wp:extent cx="2293620" cy="2987628"/>
                <wp:effectExtent l="0" t="0" r="0" b="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93620" cy="2987628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extLst/>
                      </wps:spPr>
                      <wps:txbx>
                        <w:txbxContent>
                          <w:p w14:paraId="5BCF7978" w14:textId="39DF8840" w:rsidR="00BD5495" w:rsidRDefault="00BD5495" w:rsidP="00BD5495">
                            <w:pPr>
                              <w:pStyle w:val="DateTime"/>
                              <w:spacing w:line="276" w:lineRule="auto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BD5495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Buffet Dinner</w:t>
                            </w:r>
                            <w:r w:rsidRPr="00A01850"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A01850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includes:</w:t>
                            </w:r>
                          </w:p>
                          <w:p w14:paraId="4F7AC3A9" w14:textId="77777777" w:rsidR="00BD5495" w:rsidRPr="00BD5495" w:rsidRDefault="00BD5495" w:rsidP="00BD5495">
                            <w:pPr>
                              <w:pStyle w:val="DateTime"/>
                              <w:spacing w:line="276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2B671EC" w14:textId="657AFA41" w:rsidR="00BD5495" w:rsidRDefault="00BD5495" w:rsidP="00BD5495">
                            <w:pPr>
                              <w:pStyle w:val="DateTime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left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D5495">
                              <w:rPr>
                                <w:color w:val="000000" w:themeColor="text1"/>
                                <w:sz w:val="28"/>
                              </w:rPr>
                              <w:t>Garden Salad w/Dressings</w:t>
                            </w:r>
                          </w:p>
                          <w:p w14:paraId="25A2ADDD" w14:textId="77777777" w:rsidR="00BD5495" w:rsidRDefault="00BD5495" w:rsidP="00BD5495">
                            <w:pPr>
                              <w:pStyle w:val="DateTime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left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D5495">
                              <w:rPr>
                                <w:color w:val="000000" w:themeColor="text1"/>
                                <w:sz w:val="28"/>
                              </w:rPr>
                              <w:t>Rolls and Butter</w:t>
                            </w:r>
                          </w:p>
                          <w:p w14:paraId="4DF8BA04" w14:textId="31159FDD" w:rsidR="00BD5495" w:rsidRPr="00BD5495" w:rsidRDefault="00BD5495" w:rsidP="00BD5495">
                            <w:pPr>
                              <w:pStyle w:val="DateTime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left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BD5495">
                              <w:rPr>
                                <w:color w:val="000000" w:themeColor="text1"/>
                                <w:sz w:val="28"/>
                              </w:rPr>
                              <w:t>Assorted Sodas</w:t>
                            </w:r>
                          </w:p>
                          <w:p w14:paraId="5A0507D7" w14:textId="2546AF97" w:rsidR="00BD5495" w:rsidRPr="00BD5495" w:rsidRDefault="00BD5495" w:rsidP="00BD5495">
                            <w:pPr>
                              <w:pStyle w:val="DateTime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left"/>
                              <w:rPr>
                                <w:color w:val="000000" w:themeColor="text1"/>
                                <w:sz w:val="36"/>
                              </w:rPr>
                            </w:pPr>
                            <w:r w:rsidRPr="00BD5495">
                              <w:rPr>
                                <w:color w:val="000000" w:themeColor="text1"/>
                                <w:sz w:val="28"/>
                              </w:rPr>
                              <w:t>Coffee and Water Service</w:t>
                            </w:r>
                          </w:p>
                          <w:p w14:paraId="0E0A9B86" w14:textId="77777777" w:rsidR="00BD5495" w:rsidRPr="00A01850" w:rsidRDefault="00BD5495" w:rsidP="00BD5495">
                            <w:pPr>
                              <w:rPr>
                                <w:rFonts w:eastAsiaTheme="majorEastAsia" w:cstheme="majorBidi"/>
                                <w:i/>
                                <w:i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6AAF3" id="_x0000_s1028" style="position:absolute;margin-left:92.9pt;margin-top:3.75pt;width:180.6pt;height:235.2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" filled="f" stroked="f">
                <v:textbox>
                  <w:txbxContent>
                    <w:p w14:paraId="5BCF7978" w14:textId="39DF8840" w:rsidR="00BD5495" w:rsidRDefault="00BD5495" w:rsidP="00BD5495">
                      <w:pPr>
                        <w:pStyle w:val="DateTime"/>
                        <w:spacing w:line="276" w:lineRule="auto"/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BD5495">
                        <w:rPr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  <w:t>Buffet Dinner</w:t>
                      </w:r>
                      <w:r w:rsidRPr="00A01850"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A01850">
                        <w:rPr>
                          <w:b/>
                          <w:color w:val="000000" w:themeColor="text1"/>
                          <w:sz w:val="36"/>
                        </w:rPr>
                        <w:t>includes:</w:t>
                      </w:r>
                    </w:p>
                    <w:p w14:paraId="4F7AC3A9" w14:textId="77777777" w:rsidR="00BD5495" w:rsidRPr="00BD5495" w:rsidRDefault="00BD5495" w:rsidP="00BD5495">
                      <w:pPr>
                        <w:pStyle w:val="DateTime"/>
                        <w:spacing w:line="276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2B671EC" w14:textId="657AFA41" w:rsidR="00BD5495" w:rsidRDefault="00BD5495" w:rsidP="00BD5495">
                      <w:pPr>
                        <w:pStyle w:val="DateTime"/>
                        <w:numPr>
                          <w:ilvl w:val="0"/>
                          <w:numId w:val="12"/>
                        </w:numPr>
                        <w:spacing w:line="276" w:lineRule="auto"/>
                        <w:jc w:val="left"/>
                        <w:rPr>
                          <w:color w:val="000000" w:themeColor="text1"/>
                          <w:sz w:val="28"/>
                        </w:rPr>
                      </w:pPr>
                      <w:r w:rsidRPr="00BD5495">
                        <w:rPr>
                          <w:color w:val="000000" w:themeColor="text1"/>
                          <w:sz w:val="28"/>
                        </w:rPr>
                        <w:t>Garden Salad w/Dressings</w:t>
                      </w:r>
                    </w:p>
                    <w:p w14:paraId="25A2ADDD" w14:textId="77777777" w:rsidR="00BD5495" w:rsidRDefault="00BD5495" w:rsidP="00BD5495">
                      <w:pPr>
                        <w:pStyle w:val="DateTime"/>
                        <w:numPr>
                          <w:ilvl w:val="0"/>
                          <w:numId w:val="12"/>
                        </w:numPr>
                        <w:spacing w:line="276" w:lineRule="auto"/>
                        <w:jc w:val="left"/>
                        <w:rPr>
                          <w:color w:val="000000" w:themeColor="text1"/>
                          <w:sz w:val="28"/>
                        </w:rPr>
                      </w:pPr>
                      <w:r w:rsidRPr="00BD5495">
                        <w:rPr>
                          <w:color w:val="000000" w:themeColor="text1"/>
                          <w:sz w:val="28"/>
                        </w:rPr>
                        <w:t>Rolls and Butter</w:t>
                      </w:r>
                    </w:p>
                    <w:p w14:paraId="4DF8BA04" w14:textId="31159FDD" w:rsidR="00BD5495" w:rsidRPr="00BD5495" w:rsidRDefault="00BD5495" w:rsidP="00BD5495">
                      <w:pPr>
                        <w:pStyle w:val="DateTime"/>
                        <w:numPr>
                          <w:ilvl w:val="0"/>
                          <w:numId w:val="12"/>
                        </w:numPr>
                        <w:spacing w:line="276" w:lineRule="auto"/>
                        <w:jc w:val="left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BD5495">
                        <w:rPr>
                          <w:color w:val="000000" w:themeColor="text1"/>
                          <w:sz w:val="28"/>
                        </w:rPr>
                        <w:t>Assorted Sodas</w:t>
                      </w:r>
                    </w:p>
                    <w:p w14:paraId="5A0507D7" w14:textId="2546AF97" w:rsidR="00BD5495" w:rsidRPr="00BD5495" w:rsidRDefault="00BD5495" w:rsidP="00BD5495">
                      <w:pPr>
                        <w:pStyle w:val="DateTime"/>
                        <w:numPr>
                          <w:ilvl w:val="0"/>
                          <w:numId w:val="12"/>
                        </w:numPr>
                        <w:spacing w:line="276" w:lineRule="auto"/>
                        <w:jc w:val="left"/>
                        <w:rPr>
                          <w:color w:val="000000" w:themeColor="text1"/>
                          <w:sz w:val="36"/>
                        </w:rPr>
                      </w:pPr>
                      <w:r w:rsidRPr="00BD5495">
                        <w:rPr>
                          <w:color w:val="000000" w:themeColor="text1"/>
                          <w:sz w:val="28"/>
                        </w:rPr>
                        <w:t>Coffee and Water Service</w:t>
                      </w:r>
                    </w:p>
                    <w:p w14:paraId="0E0A9B86" w14:textId="77777777" w:rsidR="00BD5495" w:rsidRPr="00A01850" w:rsidRDefault="00BD5495" w:rsidP="00BD5495">
                      <w:pPr>
                        <w:rPr>
                          <w:rFonts w:eastAsiaTheme="majorEastAsia" w:cstheme="majorBidi"/>
                          <w:i/>
                          <w:iCs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ABC0757" w14:textId="0FA78C21" w:rsidR="00BD5495" w:rsidRDefault="00BD5495" w:rsidP="00BD5495">
      <w:pPr>
        <w:pStyle w:val="Names"/>
      </w:pPr>
    </w:p>
    <w:p w14:paraId="0A724FA7" w14:textId="7B192260" w:rsidR="00BD5495" w:rsidRDefault="00FB6517" w:rsidP="00BD5495">
      <w:pPr>
        <w:pStyle w:val="Name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DBD26D" wp14:editId="592E7209">
                <wp:simplePos x="0" y="0"/>
                <wp:positionH relativeFrom="margin">
                  <wp:posOffset>3363662</wp:posOffset>
                </wp:positionH>
                <wp:positionV relativeFrom="paragraph">
                  <wp:posOffset>19685</wp:posOffset>
                </wp:positionV>
                <wp:extent cx="3224388" cy="51720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388" cy="517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D240B" w14:textId="77777777" w:rsidR="00BD5495" w:rsidRPr="00317DE0" w:rsidRDefault="00BD5495" w:rsidP="00BD5495">
                            <w:pPr>
                              <w:pStyle w:val="DateTime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55C94F5" w14:textId="77777777" w:rsidR="00BD5495" w:rsidRPr="00A01850" w:rsidRDefault="00BD5495" w:rsidP="00BD5495">
                            <w:pPr>
                              <w:pStyle w:val="DateTime"/>
                              <w:rPr>
                                <w:b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  <w:r w:rsidRPr="00A01850">
                              <w:rPr>
                                <w:b/>
                                <w:color w:val="000000" w:themeColor="text1"/>
                                <w:sz w:val="48"/>
                                <w:u w:val="single"/>
                              </w:rPr>
                              <w:t>Main Course</w:t>
                            </w:r>
                          </w:p>
                          <w:p w14:paraId="5BCB6879" w14:textId="77777777" w:rsidR="00BD5495" w:rsidRPr="00627B08" w:rsidRDefault="00BD5495" w:rsidP="00BD5495">
                            <w:pPr>
                              <w:spacing w:line="360" w:lineRule="auto"/>
                              <w:rPr>
                                <w:b/>
                                <w:color w:val="auto"/>
                                <w:sz w:val="32"/>
                              </w:rPr>
                            </w:pPr>
                            <w:r w:rsidRPr="00627B08">
                              <w:rPr>
                                <w:b/>
                                <w:color w:val="auto"/>
                                <w:sz w:val="32"/>
                              </w:rPr>
                              <w:t>Choose two (2)</w:t>
                            </w:r>
                          </w:p>
                          <w:p w14:paraId="2573D242" w14:textId="77777777" w:rsidR="00BD5495" w:rsidRPr="00A01850" w:rsidRDefault="00BD5495" w:rsidP="00BD5495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01850">
                              <w:rPr>
                                <w:color w:val="auto"/>
                                <w:sz w:val="28"/>
                                <w:szCs w:val="28"/>
                              </w:rPr>
                              <w:t>~ Chicken Parmesan ~</w:t>
                            </w:r>
                          </w:p>
                          <w:p w14:paraId="6990B8F1" w14:textId="77777777" w:rsidR="00BD5495" w:rsidRPr="00A01850" w:rsidRDefault="00BD5495" w:rsidP="00BD5495">
                            <w:p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185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~ Chicken Alfredo ~</w:t>
                            </w:r>
                          </w:p>
                          <w:p w14:paraId="7013E5B7" w14:textId="77777777" w:rsidR="00BD5495" w:rsidRPr="00A01850" w:rsidRDefault="00BD5495" w:rsidP="00BD5495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01850">
                              <w:rPr>
                                <w:color w:val="auto"/>
                                <w:sz w:val="28"/>
                                <w:szCs w:val="28"/>
                              </w:rPr>
                              <w:t>~ Bourbon BBQ Chicken ~</w:t>
                            </w:r>
                          </w:p>
                          <w:p w14:paraId="46609A76" w14:textId="0558222D" w:rsidR="00BD5495" w:rsidRDefault="00BD5495" w:rsidP="00BD5495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01850">
                              <w:rPr>
                                <w:color w:val="auto"/>
                                <w:sz w:val="28"/>
                                <w:szCs w:val="28"/>
                              </w:rPr>
                              <w:t>~ Teriyaki Chicken ~</w:t>
                            </w:r>
                          </w:p>
                          <w:p w14:paraId="77DBC056" w14:textId="77777777" w:rsidR="00FB6517" w:rsidRPr="00A01850" w:rsidRDefault="00FB6517" w:rsidP="00FB6517">
                            <w:pPr>
                              <w:spacing w:line="36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185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~ Lasagna~</w:t>
                            </w:r>
                          </w:p>
                          <w:p w14:paraId="031279D0" w14:textId="77777777" w:rsidR="00BD5495" w:rsidRPr="00FB6517" w:rsidRDefault="00BD5495" w:rsidP="00FB6517">
                            <w:pPr>
                              <w:spacing w:line="360" w:lineRule="auto"/>
                              <w:jc w:val="both"/>
                              <w:rPr>
                                <w:color w:val="auto"/>
                                <w:sz w:val="24"/>
                              </w:rPr>
                            </w:pPr>
                          </w:p>
                          <w:p w14:paraId="76D7C4FA" w14:textId="77777777" w:rsidR="00BD5495" w:rsidRPr="00627B08" w:rsidRDefault="00BD5495" w:rsidP="00BD5495">
                            <w:pPr>
                              <w:spacing w:line="360" w:lineRule="auto"/>
                              <w:rPr>
                                <w:b/>
                                <w:color w:val="auto"/>
                                <w:sz w:val="32"/>
                              </w:rPr>
                            </w:pPr>
                            <w:r w:rsidRPr="00627B08">
                              <w:rPr>
                                <w:b/>
                                <w:color w:val="auto"/>
                                <w:sz w:val="32"/>
                              </w:rPr>
                              <w:t>Choose Two (2)</w:t>
                            </w:r>
                          </w:p>
                          <w:p w14:paraId="4EAC8F4D" w14:textId="77777777" w:rsidR="00BD5495" w:rsidRPr="00627B08" w:rsidRDefault="00BD5495" w:rsidP="00BD5495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</w:rPr>
                            </w:pPr>
                            <w:r w:rsidRPr="00627B08">
                              <w:rPr>
                                <w:color w:val="auto"/>
                                <w:sz w:val="28"/>
                              </w:rPr>
                              <w:t>~ Stuffing ~</w:t>
                            </w:r>
                          </w:p>
                          <w:p w14:paraId="4D025DB4" w14:textId="77777777" w:rsidR="00BD5495" w:rsidRPr="00627B08" w:rsidRDefault="00BD5495" w:rsidP="00BD5495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</w:rPr>
                            </w:pPr>
                            <w:r w:rsidRPr="00627B08">
                              <w:rPr>
                                <w:color w:val="auto"/>
                                <w:sz w:val="28"/>
                              </w:rPr>
                              <w:t>~ Rice Pilaf ~</w:t>
                            </w:r>
                          </w:p>
                          <w:p w14:paraId="4F839325" w14:textId="6DB03443" w:rsidR="008C170D" w:rsidRPr="00627B08" w:rsidRDefault="008C170D" w:rsidP="008C170D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</w:rPr>
                            </w:pPr>
                            <w:r w:rsidRPr="00627B08">
                              <w:rPr>
                                <w:color w:val="auto"/>
                                <w:sz w:val="28"/>
                              </w:rPr>
                              <w:t>~ Steamed Vegetables ~</w:t>
                            </w:r>
                          </w:p>
                          <w:p w14:paraId="6ED1AF55" w14:textId="1EB6A14A" w:rsidR="00BD5495" w:rsidRPr="00627B08" w:rsidRDefault="008C170D" w:rsidP="00BD5495">
                            <w:pPr>
                              <w:spacing w:line="360" w:lineRule="auto"/>
                              <w:rPr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</w:rPr>
                              <w:t>~</w:t>
                            </w:r>
                            <w:r w:rsidR="00BD5495" w:rsidRPr="00627B08">
                              <w:rPr>
                                <w:color w:val="auto"/>
                                <w:sz w:val="28"/>
                              </w:rPr>
                              <w:t xml:space="preserve">Pasta </w:t>
                            </w:r>
                            <w:r w:rsidR="004D49CF">
                              <w:rPr>
                                <w:color w:val="auto"/>
                                <w:sz w:val="28"/>
                              </w:rPr>
                              <w:t>with</w:t>
                            </w:r>
                            <w:r w:rsidR="00BD5495" w:rsidRPr="00627B08">
                              <w:rPr>
                                <w:color w:val="auto"/>
                                <w:sz w:val="28"/>
                              </w:rPr>
                              <w:t xml:space="preserve"> Red Sauce or Alfredo ~</w:t>
                            </w:r>
                          </w:p>
                          <w:p w14:paraId="27E84065" w14:textId="77777777" w:rsidR="00BD5495" w:rsidRDefault="00BD5495" w:rsidP="00BD5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BD26D" id="Text Box 3" o:spid="_x0000_s1029" type="#_x0000_t202" style="position:absolute;margin-left:264.85pt;margin-top:1.55pt;width:253.9pt;height:4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" filled="f" stroked="f" strokeweight=".5pt">
                <v:textbox>
                  <w:txbxContent>
                    <w:p w14:paraId="47FD240B" w14:textId="77777777" w:rsidR="00BD5495" w:rsidRPr="00317DE0" w:rsidRDefault="00BD5495" w:rsidP="00BD5495">
                      <w:pPr>
                        <w:pStyle w:val="DateTime"/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14:paraId="555C94F5" w14:textId="77777777" w:rsidR="00BD5495" w:rsidRPr="00A01850" w:rsidRDefault="00BD5495" w:rsidP="00BD5495">
                      <w:pPr>
                        <w:pStyle w:val="DateTime"/>
                        <w:rPr>
                          <w:b/>
                          <w:color w:val="000000" w:themeColor="text1"/>
                          <w:sz w:val="48"/>
                          <w:u w:val="single"/>
                        </w:rPr>
                      </w:pPr>
                      <w:r w:rsidRPr="00A01850">
                        <w:rPr>
                          <w:b/>
                          <w:color w:val="000000" w:themeColor="text1"/>
                          <w:sz w:val="48"/>
                          <w:u w:val="single"/>
                        </w:rPr>
                        <w:t>Main Course</w:t>
                      </w:r>
                    </w:p>
                    <w:p w14:paraId="5BCB6879" w14:textId="77777777" w:rsidR="00BD5495" w:rsidRPr="00627B08" w:rsidRDefault="00BD5495" w:rsidP="00BD5495">
                      <w:pPr>
                        <w:spacing w:line="360" w:lineRule="auto"/>
                        <w:rPr>
                          <w:b/>
                          <w:color w:val="auto"/>
                          <w:sz w:val="32"/>
                        </w:rPr>
                      </w:pPr>
                      <w:r w:rsidRPr="00627B08">
                        <w:rPr>
                          <w:b/>
                          <w:color w:val="auto"/>
                          <w:sz w:val="32"/>
                        </w:rPr>
                        <w:t>Choose two (2)</w:t>
                      </w:r>
                    </w:p>
                    <w:p w14:paraId="2573D242" w14:textId="77777777" w:rsidR="00BD5495" w:rsidRPr="00A01850" w:rsidRDefault="00BD5495" w:rsidP="00BD5495">
                      <w:pPr>
                        <w:spacing w:line="36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A01850">
                        <w:rPr>
                          <w:color w:val="auto"/>
                          <w:sz w:val="28"/>
                          <w:szCs w:val="28"/>
                        </w:rPr>
                        <w:t>~ Chicken Parmesan ~</w:t>
                      </w:r>
                    </w:p>
                    <w:p w14:paraId="6990B8F1" w14:textId="77777777" w:rsidR="00BD5495" w:rsidRPr="00A01850" w:rsidRDefault="00BD5495" w:rsidP="00BD5495">
                      <w:pPr>
                        <w:spacing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01850">
                        <w:rPr>
                          <w:color w:val="000000" w:themeColor="text1"/>
                          <w:sz w:val="28"/>
                          <w:szCs w:val="28"/>
                        </w:rPr>
                        <w:t>~ Chicken Alfredo ~</w:t>
                      </w:r>
                    </w:p>
                    <w:p w14:paraId="7013E5B7" w14:textId="77777777" w:rsidR="00BD5495" w:rsidRPr="00A01850" w:rsidRDefault="00BD5495" w:rsidP="00BD5495">
                      <w:pPr>
                        <w:spacing w:line="36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A01850">
                        <w:rPr>
                          <w:color w:val="auto"/>
                          <w:sz w:val="28"/>
                          <w:szCs w:val="28"/>
                        </w:rPr>
                        <w:t>~ Bourbon BBQ Chicken ~</w:t>
                      </w:r>
                    </w:p>
                    <w:p w14:paraId="46609A76" w14:textId="0558222D" w:rsidR="00BD5495" w:rsidRDefault="00BD5495" w:rsidP="00BD5495">
                      <w:pPr>
                        <w:spacing w:line="36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A01850">
                        <w:rPr>
                          <w:color w:val="auto"/>
                          <w:sz w:val="28"/>
                          <w:szCs w:val="28"/>
                        </w:rPr>
                        <w:t>~ Teriyaki Chicken ~</w:t>
                      </w:r>
                    </w:p>
                    <w:p w14:paraId="77DBC056" w14:textId="77777777" w:rsidR="00FB6517" w:rsidRPr="00A01850" w:rsidRDefault="00FB6517" w:rsidP="00FB6517">
                      <w:pPr>
                        <w:spacing w:line="36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01850">
                        <w:rPr>
                          <w:color w:val="000000" w:themeColor="text1"/>
                          <w:sz w:val="28"/>
                          <w:szCs w:val="28"/>
                        </w:rPr>
                        <w:t>~ Lasagna~</w:t>
                      </w:r>
                    </w:p>
                    <w:p w14:paraId="031279D0" w14:textId="77777777" w:rsidR="00BD5495" w:rsidRPr="00FB6517" w:rsidRDefault="00BD5495" w:rsidP="00FB6517">
                      <w:pPr>
                        <w:spacing w:line="360" w:lineRule="auto"/>
                        <w:jc w:val="both"/>
                        <w:rPr>
                          <w:color w:val="auto"/>
                          <w:sz w:val="24"/>
                        </w:rPr>
                      </w:pPr>
                    </w:p>
                    <w:p w14:paraId="76D7C4FA" w14:textId="77777777" w:rsidR="00BD5495" w:rsidRPr="00627B08" w:rsidRDefault="00BD5495" w:rsidP="00BD5495">
                      <w:pPr>
                        <w:spacing w:line="360" w:lineRule="auto"/>
                        <w:rPr>
                          <w:b/>
                          <w:color w:val="auto"/>
                          <w:sz w:val="32"/>
                        </w:rPr>
                      </w:pPr>
                      <w:r w:rsidRPr="00627B08">
                        <w:rPr>
                          <w:b/>
                          <w:color w:val="auto"/>
                          <w:sz w:val="32"/>
                        </w:rPr>
                        <w:t>Choose Two (2)</w:t>
                      </w:r>
                    </w:p>
                    <w:p w14:paraId="4EAC8F4D" w14:textId="77777777" w:rsidR="00BD5495" w:rsidRPr="00627B08" w:rsidRDefault="00BD5495" w:rsidP="00BD5495">
                      <w:pPr>
                        <w:spacing w:line="360" w:lineRule="auto"/>
                        <w:rPr>
                          <w:color w:val="auto"/>
                          <w:sz w:val="28"/>
                        </w:rPr>
                      </w:pPr>
                      <w:r w:rsidRPr="00627B08">
                        <w:rPr>
                          <w:color w:val="auto"/>
                          <w:sz w:val="28"/>
                        </w:rPr>
                        <w:t>~ Stuffing ~</w:t>
                      </w:r>
                    </w:p>
                    <w:p w14:paraId="4D025DB4" w14:textId="77777777" w:rsidR="00BD5495" w:rsidRPr="00627B08" w:rsidRDefault="00BD5495" w:rsidP="00BD5495">
                      <w:pPr>
                        <w:spacing w:line="360" w:lineRule="auto"/>
                        <w:rPr>
                          <w:color w:val="auto"/>
                          <w:sz w:val="28"/>
                        </w:rPr>
                      </w:pPr>
                      <w:r w:rsidRPr="00627B08">
                        <w:rPr>
                          <w:color w:val="auto"/>
                          <w:sz w:val="28"/>
                        </w:rPr>
                        <w:t>~ Rice Pilaf ~</w:t>
                      </w:r>
                    </w:p>
                    <w:p w14:paraId="4F839325" w14:textId="6DB03443" w:rsidR="008C170D" w:rsidRPr="00627B08" w:rsidRDefault="008C170D" w:rsidP="008C170D">
                      <w:pPr>
                        <w:spacing w:line="360" w:lineRule="auto"/>
                        <w:rPr>
                          <w:color w:val="auto"/>
                          <w:sz w:val="28"/>
                        </w:rPr>
                      </w:pPr>
                      <w:r w:rsidRPr="00627B08">
                        <w:rPr>
                          <w:color w:val="auto"/>
                          <w:sz w:val="28"/>
                        </w:rPr>
                        <w:t>~ Steamed Vegetables ~</w:t>
                      </w:r>
                    </w:p>
                    <w:p w14:paraId="6ED1AF55" w14:textId="1EB6A14A" w:rsidR="00BD5495" w:rsidRPr="00627B08" w:rsidRDefault="008C170D" w:rsidP="00BD5495">
                      <w:pPr>
                        <w:spacing w:line="360" w:lineRule="auto"/>
                        <w:rPr>
                          <w:color w:val="auto"/>
                          <w:sz w:val="28"/>
                        </w:rPr>
                      </w:pPr>
                      <w:r>
                        <w:rPr>
                          <w:color w:val="auto"/>
                          <w:sz w:val="28"/>
                        </w:rPr>
                        <w:t>~</w:t>
                      </w:r>
                      <w:r w:rsidR="00BD5495" w:rsidRPr="00627B08">
                        <w:rPr>
                          <w:color w:val="auto"/>
                          <w:sz w:val="28"/>
                        </w:rPr>
                        <w:t xml:space="preserve">Pasta </w:t>
                      </w:r>
                      <w:r w:rsidR="004D49CF">
                        <w:rPr>
                          <w:color w:val="auto"/>
                          <w:sz w:val="28"/>
                        </w:rPr>
                        <w:t>with</w:t>
                      </w:r>
                      <w:r w:rsidR="00BD5495" w:rsidRPr="00627B08">
                        <w:rPr>
                          <w:color w:val="auto"/>
                          <w:sz w:val="28"/>
                        </w:rPr>
                        <w:t xml:space="preserve"> Red Sauce or Alfredo ~</w:t>
                      </w:r>
                    </w:p>
                    <w:p w14:paraId="27E84065" w14:textId="77777777" w:rsidR="00BD5495" w:rsidRDefault="00BD5495" w:rsidP="00BD5495"/>
                  </w:txbxContent>
                </v:textbox>
                <w10:wrap anchorx="margin"/>
              </v:shape>
            </w:pict>
          </mc:Fallback>
        </mc:AlternateContent>
      </w:r>
    </w:p>
    <w:p w14:paraId="5E66723D" w14:textId="44DA05B1" w:rsidR="00BD5495" w:rsidRDefault="00BD5495" w:rsidP="00BD5495">
      <w:pPr>
        <w:pStyle w:val="Names"/>
      </w:pPr>
    </w:p>
    <w:p w14:paraId="1B396D52" w14:textId="4FBCEECD" w:rsidR="00BD5495" w:rsidRDefault="00BD5495" w:rsidP="00BD5495">
      <w:pPr>
        <w:pStyle w:val="Names"/>
      </w:pPr>
    </w:p>
    <w:p w14:paraId="0523B07E" w14:textId="31C154E4" w:rsidR="00BD5495" w:rsidRDefault="00BD5495" w:rsidP="00BD5495">
      <w:pPr>
        <w:pStyle w:val="Names"/>
      </w:pPr>
    </w:p>
    <w:p w14:paraId="4536931C" w14:textId="30348808" w:rsidR="00BD5495" w:rsidRDefault="00BD5495" w:rsidP="00BD5495">
      <w:pPr>
        <w:pStyle w:val="Names"/>
      </w:pPr>
    </w:p>
    <w:p w14:paraId="59B681FF" w14:textId="237A3B34" w:rsidR="00BD5495" w:rsidRDefault="00BD5495" w:rsidP="00BD5495">
      <w:pPr>
        <w:pStyle w:val="Names"/>
      </w:pPr>
    </w:p>
    <w:p w14:paraId="49A5F1E5" w14:textId="082B5B9A" w:rsidR="00BD5495" w:rsidRDefault="00BD5495" w:rsidP="00BD5495">
      <w:pPr>
        <w:pStyle w:val="Names"/>
      </w:pPr>
    </w:p>
    <w:p w14:paraId="7E3DCB5C" w14:textId="7DF09F81" w:rsidR="00BD5495" w:rsidRDefault="00BD5495" w:rsidP="00BD5495">
      <w:pPr>
        <w:pStyle w:val="Names"/>
      </w:pPr>
    </w:p>
    <w:p w14:paraId="23AF7B37" w14:textId="2CEA001A" w:rsidR="00BD5495" w:rsidRDefault="00BD5495" w:rsidP="00BD5495">
      <w:pPr>
        <w:pStyle w:val="Names"/>
      </w:pPr>
    </w:p>
    <w:p w14:paraId="469EE7AD" w14:textId="79A2D023" w:rsidR="00186B74" w:rsidRDefault="00BD5495" w:rsidP="00BD5495">
      <w:pPr>
        <w:pStyle w:val="Details"/>
        <w:jc w:val="both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228E1" wp14:editId="1A833B26">
                <wp:simplePos x="0" y="0"/>
                <wp:positionH relativeFrom="column">
                  <wp:posOffset>401638</wp:posOffset>
                </wp:positionH>
                <wp:positionV relativeFrom="paragraph">
                  <wp:posOffset>509010</wp:posOffset>
                </wp:positionV>
                <wp:extent cx="2851365" cy="2825115"/>
                <wp:effectExtent l="0" t="0" r="0" b="0"/>
                <wp:wrapNone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51365" cy="28251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extLst/>
                      </wps:spPr>
                      <wps:txbx>
                        <w:txbxContent>
                          <w:p w14:paraId="13FB2468" w14:textId="77777777" w:rsidR="00BD5495" w:rsidRPr="00A01850" w:rsidRDefault="00BD5495" w:rsidP="00BD5495">
                            <w:pPr>
                              <w:pStyle w:val="DateTime"/>
                              <w:rPr>
                                <w:b/>
                                <w:color w:val="000000" w:themeColor="text1"/>
                                <w:sz w:val="48"/>
                                <w:u w:val="single"/>
                              </w:rPr>
                            </w:pPr>
                            <w:r w:rsidRPr="00A01850">
                              <w:rPr>
                                <w:b/>
                                <w:color w:val="000000" w:themeColor="text1"/>
                                <w:sz w:val="48"/>
                                <w:u w:val="single"/>
                              </w:rPr>
                              <w:t>Dessert</w:t>
                            </w:r>
                          </w:p>
                          <w:p w14:paraId="24B068B9" w14:textId="33B0FE04" w:rsidR="00BD5495" w:rsidRDefault="00BD5495" w:rsidP="00BD5495">
                            <w:pPr>
                              <w:pStyle w:val="ListParagraph"/>
                              <w:jc w:val="both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BD5495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Choice of two (2)</w:t>
                            </w:r>
                          </w:p>
                          <w:p w14:paraId="280DAE34" w14:textId="77777777" w:rsidR="00BD5495" w:rsidRPr="00BD5495" w:rsidRDefault="00BD5495" w:rsidP="00BD5495">
                            <w:pPr>
                              <w:pStyle w:val="ListParagraph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EAE4ADD" w14:textId="77777777" w:rsidR="00BD5495" w:rsidRPr="00BD5495" w:rsidRDefault="00BD5495" w:rsidP="00BD549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left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D5495">
                              <w:rPr>
                                <w:color w:val="000000" w:themeColor="text1"/>
                                <w:sz w:val="28"/>
                              </w:rPr>
                              <w:t>Apple Streusel Coffee Cake</w:t>
                            </w:r>
                          </w:p>
                          <w:p w14:paraId="1F7AC8F8" w14:textId="77777777" w:rsidR="00BD5495" w:rsidRPr="00BD5495" w:rsidRDefault="00BD5495" w:rsidP="00BD549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left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D5495">
                              <w:rPr>
                                <w:color w:val="000000" w:themeColor="text1"/>
                                <w:sz w:val="28"/>
                              </w:rPr>
                              <w:t>Assorted Mini Cheesecakes</w:t>
                            </w:r>
                          </w:p>
                          <w:p w14:paraId="447C8CEA" w14:textId="77777777" w:rsidR="00BD5495" w:rsidRPr="00BD5495" w:rsidRDefault="00BD5495" w:rsidP="00BD549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left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D5495">
                              <w:rPr>
                                <w:color w:val="000000" w:themeColor="text1"/>
                                <w:sz w:val="28"/>
                              </w:rPr>
                              <w:t>Mini Chocolate Eclairs</w:t>
                            </w:r>
                          </w:p>
                          <w:p w14:paraId="7936B709" w14:textId="77777777" w:rsidR="00BD5495" w:rsidRPr="00BD5495" w:rsidRDefault="00BD5495" w:rsidP="00BD549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left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BD5495">
                              <w:rPr>
                                <w:color w:val="000000" w:themeColor="text1"/>
                                <w:sz w:val="28"/>
                              </w:rPr>
                              <w:t>Mini Cream Puffs</w:t>
                            </w:r>
                          </w:p>
                          <w:p w14:paraId="4318BFCB" w14:textId="77777777" w:rsidR="00BD5495" w:rsidRDefault="00BD5495" w:rsidP="00BD5495">
                            <w:pPr>
                              <w:rPr>
                                <w:rFonts w:eastAsiaTheme="majorEastAsia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7228E1" id="_x0000_s1030" style="position:absolute;left:0;text-align:left;margin-left:31.65pt;margin-top:40.1pt;width:224.5pt;height:222.45pt;rotation: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" filled="f" stroked="f">
                <v:textbox>
                  <w:txbxContent>
                    <w:p w14:paraId="13FB2468" w14:textId="77777777" w:rsidR="00BD5495" w:rsidRPr="00A01850" w:rsidRDefault="00BD5495" w:rsidP="00BD5495">
                      <w:pPr>
                        <w:pStyle w:val="DateTime"/>
                        <w:rPr>
                          <w:b/>
                          <w:color w:val="000000" w:themeColor="text1"/>
                          <w:sz w:val="48"/>
                          <w:u w:val="single"/>
                        </w:rPr>
                      </w:pPr>
                      <w:r w:rsidRPr="00A01850">
                        <w:rPr>
                          <w:b/>
                          <w:color w:val="000000" w:themeColor="text1"/>
                          <w:sz w:val="48"/>
                          <w:u w:val="single"/>
                        </w:rPr>
                        <w:t>Dessert</w:t>
                      </w:r>
                    </w:p>
                    <w:p w14:paraId="24B068B9" w14:textId="33B0FE04" w:rsidR="00BD5495" w:rsidRDefault="00BD5495" w:rsidP="00BD5495">
                      <w:pPr>
                        <w:pStyle w:val="ListParagraph"/>
                        <w:jc w:val="both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BD5495">
                        <w:rPr>
                          <w:b/>
                          <w:color w:val="000000" w:themeColor="text1"/>
                          <w:sz w:val="32"/>
                        </w:rPr>
                        <w:t>Choice of two (2)</w:t>
                      </w:r>
                    </w:p>
                    <w:p w14:paraId="280DAE34" w14:textId="77777777" w:rsidR="00BD5495" w:rsidRPr="00BD5495" w:rsidRDefault="00BD5495" w:rsidP="00BD5495">
                      <w:pPr>
                        <w:pStyle w:val="ListParagraph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EAE4ADD" w14:textId="77777777" w:rsidR="00BD5495" w:rsidRPr="00BD5495" w:rsidRDefault="00BD5495" w:rsidP="00BD549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left"/>
                        <w:rPr>
                          <w:color w:val="000000" w:themeColor="text1"/>
                          <w:sz w:val="28"/>
                        </w:rPr>
                      </w:pPr>
                      <w:r w:rsidRPr="00BD5495">
                        <w:rPr>
                          <w:color w:val="000000" w:themeColor="text1"/>
                          <w:sz w:val="28"/>
                        </w:rPr>
                        <w:t>Apple Streusel Coffee Cake</w:t>
                      </w:r>
                    </w:p>
                    <w:p w14:paraId="1F7AC8F8" w14:textId="77777777" w:rsidR="00BD5495" w:rsidRPr="00BD5495" w:rsidRDefault="00BD5495" w:rsidP="00BD549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left"/>
                        <w:rPr>
                          <w:color w:val="000000" w:themeColor="text1"/>
                          <w:sz w:val="28"/>
                        </w:rPr>
                      </w:pPr>
                      <w:r w:rsidRPr="00BD5495">
                        <w:rPr>
                          <w:color w:val="000000" w:themeColor="text1"/>
                          <w:sz w:val="28"/>
                        </w:rPr>
                        <w:t>Assorted Mini Cheesecakes</w:t>
                      </w:r>
                    </w:p>
                    <w:p w14:paraId="447C8CEA" w14:textId="77777777" w:rsidR="00BD5495" w:rsidRPr="00BD5495" w:rsidRDefault="00BD5495" w:rsidP="00BD549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left"/>
                        <w:rPr>
                          <w:color w:val="000000" w:themeColor="text1"/>
                          <w:sz w:val="28"/>
                        </w:rPr>
                      </w:pPr>
                      <w:r w:rsidRPr="00BD5495">
                        <w:rPr>
                          <w:color w:val="000000" w:themeColor="text1"/>
                          <w:sz w:val="28"/>
                        </w:rPr>
                        <w:t>Mini Chocolate Eclairs</w:t>
                      </w:r>
                    </w:p>
                    <w:p w14:paraId="7936B709" w14:textId="77777777" w:rsidR="00BD5495" w:rsidRPr="00BD5495" w:rsidRDefault="00BD5495" w:rsidP="00BD549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left"/>
                        <w:rPr>
                          <w:color w:val="000000" w:themeColor="text1"/>
                          <w:sz w:val="28"/>
                        </w:rPr>
                      </w:pPr>
                      <w:r w:rsidRPr="00BD5495">
                        <w:rPr>
                          <w:color w:val="000000" w:themeColor="text1"/>
                          <w:sz w:val="28"/>
                        </w:rPr>
                        <w:t>Mini Cream Puffs</w:t>
                      </w:r>
                    </w:p>
                    <w:p w14:paraId="4318BFCB" w14:textId="77777777" w:rsidR="00BD5495" w:rsidRDefault="00BD5495" w:rsidP="00BD5495">
                      <w:pPr>
                        <w:rPr>
                          <w:rFonts w:eastAsiaTheme="majorEastAsia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186B74" w:rsidSect="00BD5495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92670" w14:textId="77777777" w:rsidR="00C47EE6" w:rsidRDefault="00C47EE6">
      <w:r>
        <w:separator/>
      </w:r>
    </w:p>
  </w:endnote>
  <w:endnote w:type="continuationSeparator" w:id="0">
    <w:p w14:paraId="47519FBF" w14:textId="77777777" w:rsidR="00C47EE6" w:rsidRDefault="00C4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063E89" w14:textId="77777777" w:rsidR="00C47EE6" w:rsidRDefault="00C47EE6">
      <w:r>
        <w:separator/>
      </w:r>
    </w:p>
  </w:footnote>
  <w:footnote w:type="continuationSeparator" w:id="0">
    <w:p w14:paraId="6A0FC31B" w14:textId="77777777" w:rsidR="00C47EE6" w:rsidRDefault="00C4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A4F1B" w14:textId="0981A204" w:rsidR="00B829B7" w:rsidRDefault="00BD549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662BFC" wp14:editId="6D7B8233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7600950" cy="3638550"/>
              <wp:effectExtent l="0" t="0" r="0" b="0"/>
              <wp:wrapNone/>
              <wp:docPr id="5" name="Rectangle 5" descr="Green rectangle border filled with snowflakes and a green tree with ornaments and star above the title are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1178C4D" id="Rectangle 5" o:spid="_x0000_s1026" alt="Green rectangle border filled with snowflakes and a green tree with ornaments and star above the title area" style="position:absolute;margin-left:547.3pt;margin-top:-35.4pt;width:598.5pt;height:286.5pt;z-index:251659264;visibility:visible;mso-wrap-style:square;mso-width-percent:1000;mso-height-percent:1000;mso-wrap-distance-left:9pt;mso-wrap-distance-top:0;mso-wrap-distance-right:9pt;mso-wrap-distance-bottom:0;mso-position-horizontal:right;mso-position-horizontal-relative:page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" stroked="f" strokeweight="1pt">
              <v:fill r:id="rId2" o:title="Green rectangle border filled with snowflakes and a green tree with ornaments and star above the title area" recolor="t" rotate="t" type="frame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2B20B8"/>
    <w:multiLevelType w:val="hybridMultilevel"/>
    <w:tmpl w:val="20FCBD9A"/>
    <w:lvl w:ilvl="0" w:tplc="46E2A6B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A3D2C"/>
    <w:multiLevelType w:val="hybridMultilevel"/>
    <w:tmpl w:val="A0AC88FA"/>
    <w:lvl w:ilvl="0" w:tplc="42A8A09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495"/>
    <w:rsid w:val="00043851"/>
    <w:rsid w:val="00045A98"/>
    <w:rsid w:val="000840C8"/>
    <w:rsid w:val="00167FD0"/>
    <w:rsid w:val="001718F0"/>
    <w:rsid w:val="00186B74"/>
    <w:rsid w:val="001909F4"/>
    <w:rsid w:val="001E1A06"/>
    <w:rsid w:val="002131DA"/>
    <w:rsid w:val="00236A78"/>
    <w:rsid w:val="002A2950"/>
    <w:rsid w:val="003066E4"/>
    <w:rsid w:val="00393705"/>
    <w:rsid w:val="003A6F91"/>
    <w:rsid w:val="00470D72"/>
    <w:rsid w:val="004807AC"/>
    <w:rsid w:val="004A3B6B"/>
    <w:rsid w:val="004D49CF"/>
    <w:rsid w:val="005077FD"/>
    <w:rsid w:val="0057473F"/>
    <w:rsid w:val="00586B6C"/>
    <w:rsid w:val="005D1868"/>
    <w:rsid w:val="006021E9"/>
    <w:rsid w:val="0068636E"/>
    <w:rsid w:val="006C0945"/>
    <w:rsid w:val="00732C69"/>
    <w:rsid w:val="00773B95"/>
    <w:rsid w:val="00793212"/>
    <w:rsid w:val="007C38AE"/>
    <w:rsid w:val="00807ED9"/>
    <w:rsid w:val="00822EFB"/>
    <w:rsid w:val="008C170D"/>
    <w:rsid w:val="00925C51"/>
    <w:rsid w:val="009D7FDE"/>
    <w:rsid w:val="00A91437"/>
    <w:rsid w:val="00B27B1F"/>
    <w:rsid w:val="00B317B6"/>
    <w:rsid w:val="00B5160D"/>
    <w:rsid w:val="00B829B7"/>
    <w:rsid w:val="00B90975"/>
    <w:rsid w:val="00BB1472"/>
    <w:rsid w:val="00BD5495"/>
    <w:rsid w:val="00C16C00"/>
    <w:rsid w:val="00C17F6B"/>
    <w:rsid w:val="00C47EE6"/>
    <w:rsid w:val="00CA25DE"/>
    <w:rsid w:val="00D31214"/>
    <w:rsid w:val="00DC1DB0"/>
    <w:rsid w:val="00DD7280"/>
    <w:rsid w:val="00E34E2B"/>
    <w:rsid w:val="00E570A7"/>
    <w:rsid w:val="00EB3A17"/>
    <w:rsid w:val="00ED636F"/>
    <w:rsid w:val="00EE5121"/>
    <w:rsid w:val="00FA3413"/>
    <w:rsid w:val="00FB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DB41E8"/>
  <w15:chartTrackingRefBased/>
  <w15:docId w15:val="{B152386A-2D1B-47D2-A956-86C45AAE8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5495"/>
    <w:pPr>
      <w:spacing w:after="0" w:line="240" w:lineRule="auto"/>
      <w:jc w:val="center"/>
    </w:pPr>
    <w:rPr>
      <w:rFonts w:asciiTheme="majorHAnsi" w:eastAsiaTheme="minorHAnsi" w:hAnsiTheme="majorHAnsi"/>
      <w:color w:val="626A1A" w:themeColor="accent3" w:themeShade="8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eastAsiaTheme="majorEastAsia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eastAsiaTheme="majorEastAsia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/>
      <w:contextualSpacing/>
      <w:outlineLvl w:val="2"/>
    </w:pPr>
    <w:rPr>
      <w:rFonts w:eastAsiaTheme="majorEastAsia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/>
      <w:outlineLvl w:val="4"/>
    </w:pPr>
    <w:rPr>
      <w:rFonts w:eastAsiaTheme="majorEastAsia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/>
      <w:outlineLvl w:val="5"/>
    </w:pPr>
    <w:rPr>
      <w:rFonts w:eastAsiaTheme="majorEastAsia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Details">
    <w:name w:val="Details"/>
    <w:basedOn w:val="Normal"/>
    <w:uiPriority w:val="1"/>
    <w:qFormat/>
    <w:pPr>
      <w:spacing w:before="40" w:after="240"/>
    </w:pPr>
    <w:rPr>
      <w:rFonts w:eastAsiaTheme="majorEastAsia" w:cstheme="majorBidi"/>
      <w:b/>
      <w:bCs/>
      <w:color w:val="3E762A" w:themeColor="accent1" w:themeShade="BF"/>
      <w:sz w:val="36"/>
      <w:szCs w:val="36"/>
    </w:rPr>
  </w:style>
  <w:style w:type="paragraph" w:customStyle="1" w:styleId="Eventname">
    <w:name w:val="Event name"/>
    <w:basedOn w:val="Normal"/>
    <w:uiPriority w:val="1"/>
    <w:qFormat/>
    <w:pPr>
      <w:spacing w:before="600" w:after="600"/>
      <w:contextualSpacing/>
    </w:pPr>
    <w:rPr>
      <w:rFonts w:eastAsiaTheme="majorEastAsia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Organizationname">
    <w:name w:val="Organization name"/>
    <w:basedOn w:val="Normal"/>
    <w:uiPriority w:val="1"/>
    <w:qFormat/>
    <w:pPr>
      <w:spacing w:before="480"/>
      <w:contextualSpacing/>
    </w:pPr>
    <w:rPr>
      <w:rFonts w:eastAsiaTheme="majorEastAsia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styleId="GridTable1Light">
    <w:name w:val="Grid Table 1 Light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3">
    <w:name w:val="Grid Table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732C6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2">
    <w:name w:val="List Table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3">
    <w:name w:val="List Table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styleId="PlainTable1">
    <w:name w:val="Plain Table 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styleId="SmartHyperlink">
    <w:name w:val="Smart Hyperlink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styleId="UnresolvedMention">
    <w:name w:val="Unresolved Mention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  <w:style w:type="paragraph" w:customStyle="1" w:styleId="DateTime">
    <w:name w:val="Date &amp; Time"/>
    <w:basedOn w:val="Normal"/>
    <w:qFormat/>
    <w:rsid w:val="00BD5495"/>
    <w:pPr>
      <w:spacing w:after="240"/>
      <w:contextualSpacing/>
    </w:pPr>
    <w:rPr>
      <w:sz w:val="44"/>
      <w:szCs w:val="44"/>
    </w:rPr>
  </w:style>
  <w:style w:type="paragraph" w:customStyle="1" w:styleId="Names">
    <w:name w:val="Names"/>
    <w:basedOn w:val="Normal"/>
    <w:qFormat/>
    <w:rsid w:val="00BD5495"/>
    <w:pPr>
      <w:jc w:val="left"/>
    </w:pPr>
    <w:rPr>
      <w:rFonts w:asciiTheme="minorHAnsi" w:eastAsia="Times New Roman" w:hAnsiTheme="minorHAnsi" w:cs="Times New Roman"/>
      <w:i/>
      <w:color w:val="8AB833" w:themeColor="accen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FLOKSERVER\AppData\Roaming\Microsoft\Templates\Holiday%20event%20flyer%20(with%20green%20tree)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Holiday event flyer (with green tree)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SAFLOKSERVER</dc:creator>
  <cp:lastModifiedBy>Tori Abate</cp:lastModifiedBy>
  <cp:revision>2</cp:revision>
  <cp:lastPrinted>2018-09-10T16:11:00Z</cp:lastPrinted>
  <dcterms:created xsi:type="dcterms:W3CDTF">2018-09-10T17:20:00Z</dcterms:created>
  <dcterms:modified xsi:type="dcterms:W3CDTF">2018-09-10T17:20:00Z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v-asharm@microsoft.com</vt:lpwstr>
  </property>
  <property fmtid="{D5CDD505-2E9C-101B-9397-08002B2CF9AE}" pid="5" name="MSIP_Label_f42aa342-8706-4288-bd11-ebb85995028c_SetDate">
    <vt:lpwstr>2017-11-17T04:47:55.7302167Z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