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CE3" w:rsidRPr="005C59FA" w:rsidRDefault="009C0CE3" w:rsidP="009C0CE3">
      <w:pPr>
        <w:pStyle w:val="RestaurantNameHere02"/>
        <w:jc w:val="left"/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694EC2A" wp14:editId="6A34B5F0">
            <wp:simplePos x="0" y="0"/>
            <wp:positionH relativeFrom="page">
              <wp:posOffset>-18265</wp:posOffset>
            </wp:positionH>
            <wp:positionV relativeFrom="page">
              <wp:posOffset>-3810</wp:posOffset>
            </wp:positionV>
            <wp:extent cx="7772400" cy="10066655"/>
            <wp:effectExtent l="0" t="0" r="0" b="0"/>
            <wp:wrapNone/>
            <wp:docPr id="11" name="Picture 8" descr="trad-menu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d-menu_fro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i w:val="0"/>
          <w:sz w:val="36"/>
          <w:szCs w:val="36"/>
        </w:rPr>
        <w:t xml:space="preserve">         </w:t>
      </w:r>
      <w:r w:rsidRPr="005C59FA">
        <w:rPr>
          <w:sz w:val="80"/>
          <w:szCs w:val="80"/>
        </w:rPr>
        <w:t>Two Brothers Catering</w:t>
      </w:r>
    </w:p>
    <w:p w:rsidR="009C0CE3" w:rsidRDefault="009C0CE3" w:rsidP="009C0CE3">
      <w:pPr>
        <w:pStyle w:val="MenuItem01"/>
        <w:rPr>
          <w:sz w:val="36"/>
          <w:szCs w:val="36"/>
        </w:rPr>
      </w:pPr>
    </w:p>
    <w:p w:rsidR="009C0CE3" w:rsidRDefault="009C0CE3" w:rsidP="009C0CE3">
      <w:pPr>
        <w:pStyle w:val="MenuItem01"/>
        <w:rPr>
          <w:sz w:val="36"/>
          <w:szCs w:val="36"/>
        </w:rPr>
      </w:pPr>
    </w:p>
    <w:p w:rsidR="003429DF" w:rsidRPr="005C59FA" w:rsidRDefault="003429DF" w:rsidP="003429DF">
      <w:pPr>
        <w:pStyle w:val="Header01"/>
        <w:ind w:left="2880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5C59FA">
        <w:rPr>
          <w:sz w:val="40"/>
          <w:szCs w:val="40"/>
        </w:rPr>
        <w:t>Hors D’oeuvres</w:t>
      </w:r>
    </w:p>
    <w:p w:rsidR="003429DF" w:rsidRPr="00D3383E" w:rsidRDefault="003429DF" w:rsidP="003429DF">
      <w:pPr>
        <w:pStyle w:val="MenuItem01"/>
        <w:rPr>
          <w:b w:val="0"/>
          <w:sz w:val="28"/>
          <w:szCs w:val="28"/>
        </w:rPr>
      </w:pPr>
      <w:r w:rsidRPr="00D3383E">
        <w:rPr>
          <w:b w:val="0"/>
          <w:sz w:val="28"/>
          <w:szCs w:val="28"/>
        </w:rPr>
        <w:t xml:space="preserve">Choice of 5 </w:t>
      </w:r>
      <w:r>
        <w:rPr>
          <w:b w:val="0"/>
          <w:sz w:val="28"/>
          <w:szCs w:val="28"/>
        </w:rPr>
        <w:tab/>
      </w:r>
      <w:r w:rsidR="00DE09DB">
        <w:rPr>
          <w:b w:val="0"/>
          <w:sz w:val="28"/>
          <w:szCs w:val="28"/>
        </w:rPr>
        <w:tab/>
        <w:t>$16.9</w:t>
      </w:r>
      <w:r w:rsidRPr="00D3383E">
        <w:rPr>
          <w:b w:val="0"/>
          <w:sz w:val="28"/>
          <w:szCs w:val="28"/>
        </w:rPr>
        <w:t>9/person</w:t>
      </w:r>
    </w:p>
    <w:p w:rsidR="003429DF" w:rsidRPr="00D3383E" w:rsidRDefault="00DE09DB" w:rsidP="003429DF">
      <w:pPr>
        <w:pStyle w:val="MenuItem0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Choice of 7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$19.9</w:t>
      </w:r>
      <w:r w:rsidR="003429DF" w:rsidRPr="00D3383E">
        <w:rPr>
          <w:b w:val="0"/>
          <w:sz w:val="28"/>
          <w:szCs w:val="28"/>
        </w:rPr>
        <w:t>9/person</w:t>
      </w:r>
    </w:p>
    <w:p w:rsidR="009C0CE3" w:rsidRPr="003429DF" w:rsidRDefault="00DE09DB" w:rsidP="003429DF">
      <w:pPr>
        <w:pStyle w:val="MenuItem0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Choice of 9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$21.9</w:t>
      </w:r>
      <w:r w:rsidR="003429DF" w:rsidRPr="00D3383E">
        <w:rPr>
          <w:b w:val="0"/>
          <w:sz w:val="28"/>
          <w:szCs w:val="28"/>
        </w:rPr>
        <w:t>9/person</w:t>
      </w:r>
    </w:p>
    <w:p w:rsidR="009C0CE3" w:rsidRDefault="009C0CE3" w:rsidP="009C0CE3">
      <w:pPr>
        <w:pStyle w:val="MenuItem01"/>
        <w:rPr>
          <w:sz w:val="36"/>
          <w:szCs w:val="36"/>
        </w:rPr>
      </w:pPr>
    </w:p>
    <w:p w:rsidR="00C17D0C" w:rsidRPr="005E0BCC" w:rsidRDefault="00A51235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Fresh Vegetable Display</w:t>
      </w:r>
    </w:p>
    <w:p w:rsidR="009C0CE3" w:rsidRPr="005E0BCC" w:rsidRDefault="00A51235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Fresh Fruit Display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Domestic Cheeses &amp; Assorted Crackers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Spinach Artichoke Dip with Pita Chips</w:t>
      </w:r>
    </w:p>
    <w:p w:rsidR="009C0CE3" w:rsidRPr="005E0BCC" w:rsidRDefault="00201C44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Fried Chicken Fingers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Shrimp Cocktail</w:t>
      </w:r>
    </w:p>
    <w:p w:rsidR="005E0BCC" w:rsidRDefault="005E0BCC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Shrimp and Grits</w:t>
      </w:r>
    </w:p>
    <w:p w:rsidR="00C17D0C" w:rsidRPr="005E0BC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Shrimp Cucumber Bites</w:t>
      </w:r>
    </w:p>
    <w:p w:rsidR="009C0CE3" w:rsidRDefault="003429DF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BBQ Meatballs</w:t>
      </w:r>
    </w:p>
    <w:p w:rsidR="00C17D0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Spicy Meatballs in a Red Chili Sauce</w:t>
      </w:r>
    </w:p>
    <w:p w:rsidR="00C17D0C" w:rsidRDefault="00C17D0C" w:rsidP="009C0CE3">
      <w:pPr>
        <w:pStyle w:val="MenuItem01"/>
        <w:rPr>
          <w:sz w:val="30"/>
          <w:szCs w:val="30"/>
        </w:rPr>
      </w:pPr>
      <w:proofErr w:type="spellStart"/>
      <w:r>
        <w:rPr>
          <w:sz w:val="30"/>
          <w:szCs w:val="30"/>
        </w:rPr>
        <w:t>Caprese</w:t>
      </w:r>
      <w:proofErr w:type="spellEnd"/>
      <w:r>
        <w:rPr>
          <w:sz w:val="30"/>
          <w:szCs w:val="30"/>
        </w:rPr>
        <w:t xml:space="preserve"> Skewers</w:t>
      </w:r>
    </w:p>
    <w:p w:rsidR="00C17D0C" w:rsidRPr="005E0BC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Spinach Artichoke Stuffed Mushrooms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Veggie Sprin</w:t>
      </w:r>
      <w:r w:rsidR="00C17D0C">
        <w:rPr>
          <w:sz w:val="30"/>
          <w:szCs w:val="30"/>
        </w:rPr>
        <w:t>g Rolls with a Red Chili Sauce</w:t>
      </w:r>
    </w:p>
    <w:p w:rsidR="009C0CE3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 xml:space="preserve">Traditional or </w:t>
      </w:r>
      <w:r w:rsidR="003429DF" w:rsidRPr="005E0BCC">
        <w:rPr>
          <w:sz w:val="30"/>
          <w:szCs w:val="30"/>
        </w:rPr>
        <w:t xml:space="preserve">BLT </w:t>
      </w:r>
      <w:r w:rsidR="009C0CE3" w:rsidRPr="005E0BCC">
        <w:rPr>
          <w:sz w:val="30"/>
          <w:szCs w:val="30"/>
        </w:rPr>
        <w:t>Pasta Salad</w:t>
      </w:r>
    </w:p>
    <w:p w:rsidR="00C17D0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Hawaiian Cheeseburger Sliders</w:t>
      </w:r>
    </w:p>
    <w:p w:rsidR="00C17D0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Cream Cheese Cucumber Bites</w:t>
      </w:r>
    </w:p>
    <w:p w:rsidR="00C17D0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Grilled Chicken Strips (Tuscan Herb or Honey Garlic)</w:t>
      </w:r>
    </w:p>
    <w:p w:rsidR="00C17D0C" w:rsidRPr="005E0BCC" w:rsidRDefault="00C17D0C" w:rsidP="009C0CE3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 xml:space="preserve">Wings (Fried, Lemon Pepper, or BBQ) 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Fresh Sliced Deli Meats Served with Artisan Breads</w:t>
      </w:r>
    </w:p>
    <w:p w:rsidR="009C0CE3" w:rsidRPr="005E0BCC" w:rsidRDefault="009C0CE3" w:rsidP="009C0CE3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Mash Potato Martini Bar Served with Sour Cream, Cheddar Cheese, Salsa, Bacon, Butter</w:t>
      </w:r>
    </w:p>
    <w:p w:rsidR="003429DF" w:rsidRDefault="003429DF" w:rsidP="009C0CE3">
      <w:pPr>
        <w:pStyle w:val="MenuItem01"/>
        <w:rPr>
          <w:sz w:val="36"/>
          <w:szCs w:val="36"/>
        </w:rPr>
      </w:pPr>
    </w:p>
    <w:p w:rsidR="00A51235" w:rsidRPr="00735F61" w:rsidRDefault="00A51235" w:rsidP="00A51235">
      <w:pPr>
        <w:pStyle w:val="Footer01"/>
      </w:pPr>
      <w:r w:rsidRPr="00735F61">
        <w:t>All Hors D’oeuvres are served buffe</w:t>
      </w:r>
      <w:r w:rsidR="00D64D08">
        <w:t>t style and includes disposable</w:t>
      </w:r>
      <w:r w:rsidRPr="00735F61">
        <w:t xml:space="preserve"> plates, Reflections flatware, napkins, chaffing dishes, and serving utensils.</w:t>
      </w:r>
    </w:p>
    <w:p w:rsidR="00A51235" w:rsidRPr="00735F61" w:rsidRDefault="00A51235" w:rsidP="00A51235">
      <w:pPr>
        <w:pStyle w:val="Footer01"/>
      </w:pPr>
      <w:r w:rsidRPr="00735F61">
        <w:t>Minimum of 25 Guests</w:t>
      </w:r>
    </w:p>
    <w:p w:rsidR="005E0BCC" w:rsidRDefault="00A51235" w:rsidP="00A51235">
      <w:pPr>
        <w:pStyle w:val="Footer01"/>
      </w:pPr>
      <w:r w:rsidRPr="00735F61">
        <w:t>Price does not include 1</w:t>
      </w:r>
      <w:r w:rsidR="00D64D08">
        <w:t>8</w:t>
      </w:r>
      <w:r w:rsidRPr="00735F61">
        <w:t>% service charge (setup, breakdown, &amp; cleanup) or tax.</w:t>
      </w:r>
    </w:p>
    <w:p w:rsidR="00A51235" w:rsidRPr="00735F61" w:rsidRDefault="00A51235" w:rsidP="00A51235">
      <w:pPr>
        <w:pStyle w:val="Footer01"/>
      </w:pPr>
      <w:r w:rsidRPr="00735F61">
        <w:t xml:space="preserve"> </w:t>
      </w:r>
    </w:p>
    <w:p w:rsidR="00A51235" w:rsidRDefault="00A51235" w:rsidP="009C0CE3">
      <w:pPr>
        <w:pStyle w:val="MenuItem01"/>
        <w:rPr>
          <w:b w:val="0"/>
          <w:i/>
          <w:sz w:val="80"/>
          <w:szCs w:val="80"/>
        </w:rPr>
      </w:pPr>
      <w:r w:rsidRPr="00A51235">
        <w:rPr>
          <w:b w:val="0"/>
          <w:i/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242CF83B" wp14:editId="6C3BAC6C">
            <wp:simplePos x="0" y="0"/>
            <wp:positionH relativeFrom="page">
              <wp:posOffset>20052</wp:posOffset>
            </wp:positionH>
            <wp:positionV relativeFrom="page">
              <wp:posOffset>16042</wp:posOffset>
            </wp:positionV>
            <wp:extent cx="7772400" cy="10066655"/>
            <wp:effectExtent l="0" t="0" r="0" b="0"/>
            <wp:wrapNone/>
            <wp:docPr id="12" name="Picture 8" descr="trad-menu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d-menu_fro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235">
        <w:rPr>
          <w:b w:val="0"/>
          <w:i/>
          <w:sz w:val="80"/>
          <w:szCs w:val="80"/>
        </w:rPr>
        <w:t>Two Brothers Catering</w:t>
      </w:r>
    </w:p>
    <w:p w:rsidR="00A51235" w:rsidRDefault="00A51235" w:rsidP="009C0CE3">
      <w:pPr>
        <w:pStyle w:val="MenuItem01"/>
        <w:rPr>
          <w:b w:val="0"/>
          <w:i/>
          <w:sz w:val="80"/>
          <w:szCs w:val="80"/>
        </w:rPr>
      </w:pPr>
    </w:p>
    <w:p w:rsidR="00A51235" w:rsidRDefault="00A51235" w:rsidP="00A51235">
      <w:pPr>
        <w:pStyle w:val="Header01"/>
        <w:rPr>
          <w:sz w:val="40"/>
          <w:szCs w:val="40"/>
        </w:rPr>
      </w:pPr>
      <w:r w:rsidRPr="00D3383E">
        <w:rPr>
          <w:sz w:val="40"/>
          <w:szCs w:val="40"/>
        </w:rPr>
        <w:t>Wedding Entrees</w:t>
      </w:r>
    </w:p>
    <w:p w:rsidR="00A51235" w:rsidRPr="00D3383E" w:rsidRDefault="00D64D08" w:rsidP="00A51235">
      <w:pPr>
        <w:pStyle w:val="MenuItem0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One Entrée</w:t>
      </w:r>
      <w:r>
        <w:rPr>
          <w:b w:val="0"/>
          <w:sz w:val="28"/>
          <w:szCs w:val="28"/>
        </w:rPr>
        <w:tab/>
        <w:t>$18</w:t>
      </w:r>
      <w:r w:rsidR="00A51235" w:rsidRPr="00D3383E">
        <w:rPr>
          <w:b w:val="0"/>
          <w:sz w:val="28"/>
          <w:szCs w:val="28"/>
        </w:rPr>
        <w:t>.99</w:t>
      </w:r>
    </w:p>
    <w:p w:rsidR="00A51235" w:rsidRPr="00D3383E" w:rsidRDefault="00D64D08" w:rsidP="00A51235">
      <w:pPr>
        <w:pStyle w:val="MenuItem0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Two Entrees</w:t>
      </w:r>
      <w:r>
        <w:rPr>
          <w:b w:val="0"/>
          <w:sz w:val="28"/>
          <w:szCs w:val="28"/>
        </w:rPr>
        <w:tab/>
        <w:t>$21</w:t>
      </w:r>
      <w:r w:rsidR="00A51235" w:rsidRPr="00D3383E">
        <w:rPr>
          <w:b w:val="0"/>
          <w:sz w:val="28"/>
          <w:szCs w:val="28"/>
        </w:rPr>
        <w:t>.99</w:t>
      </w:r>
    </w:p>
    <w:p w:rsidR="00A51235" w:rsidRPr="00AC7C42" w:rsidRDefault="00A51235" w:rsidP="00A51235">
      <w:pPr>
        <w:pStyle w:val="Header01"/>
        <w:rPr>
          <w:sz w:val="40"/>
          <w:szCs w:val="40"/>
          <w:u w:val="single"/>
        </w:rPr>
      </w:pPr>
      <w:r w:rsidRPr="00AC7C42">
        <w:rPr>
          <w:sz w:val="40"/>
          <w:szCs w:val="40"/>
          <w:u w:val="single"/>
        </w:rPr>
        <w:t>Choice of Entrees</w:t>
      </w:r>
    </w:p>
    <w:p w:rsidR="00A51235" w:rsidRDefault="00A51235" w:rsidP="00A51235">
      <w:pPr>
        <w:pStyle w:val="Header01"/>
        <w:rPr>
          <w:sz w:val="40"/>
          <w:szCs w:val="40"/>
        </w:rPr>
      </w:pPr>
    </w:p>
    <w:p w:rsidR="00A51235" w:rsidRPr="005E0BCC" w:rsidRDefault="00850522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 xml:space="preserve">Grilled </w:t>
      </w:r>
      <w:r w:rsidR="00A51235" w:rsidRPr="005E0BCC">
        <w:rPr>
          <w:sz w:val="30"/>
          <w:szCs w:val="30"/>
        </w:rPr>
        <w:t xml:space="preserve">Chicken </w:t>
      </w:r>
      <w:r w:rsidRPr="005E0BCC">
        <w:rPr>
          <w:sz w:val="30"/>
          <w:szCs w:val="30"/>
        </w:rPr>
        <w:t xml:space="preserve">Fettuccini </w:t>
      </w:r>
      <w:r w:rsidR="00A51235" w:rsidRPr="005E0BCC">
        <w:rPr>
          <w:sz w:val="30"/>
          <w:szCs w:val="30"/>
        </w:rPr>
        <w:t>Alfredo</w:t>
      </w:r>
    </w:p>
    <w:p w:rsidR="00A51235" w:rsidRPr="005E0BCC" w:rsidRDefault="00850522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 xml:space="preserve">Grilled </w:t>
      </w:r>
      <w:r w:rsidR="00A51235" w:rsidRPr="005E0BCC">
        <w:rPr>
          <w:sz w:val="30"/>
          <w:szCs w:val="30"/>
        </w:rPr>
        <w:t>Chicken Parmesan</w:t>
      </w:r>
    </w:p>
    <w:p w:rsidR="00A51235" w:rsidRPr="005E0BCC" w:rsidRDefault="00A51235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Baked Ziti with Sweet Italian Sausage</w:t>
      </w:r>
    </w:p>
    <w:p w:rsidR="00A51235" w:rsidRDefault="00A51235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Tuscan Herb Chicken</w:t>
      </w:r>
    </w:p>
    <w:p w:rsidR="000A029C" w:rsidRPr="005E0BCC" w:rsidRDefault="000A029C" w:rsidP="00A51235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Honey Garlic Chicken</w:t>
      </w:r>
    </w:p>
    <w:p w:rsidR="00201C44" w:rsidRPr="005E0BCC" w:rsidRDefault="00201C44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Chicken Cordon Bleu</w:t>
      </w:r>
    </w:p>
    <w:p w:rsidR="00201C44" w:rsidRPr="005E0BCC" w:rsidRDefault="00201C44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Monterey Chicken</w:t>
      </w:r>
    </w:p>
    <w:p w:rsidR="00201C44" w:rsidRDefault="00201C44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Mozzarella-Pesto Stuffed Chicken</w:t>
      </w:r>
    </w:p>
    <w:p w:rsidR="000A029C" w:rsidRDefault="000A029C" w:rsidP="00A51235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Pepper Jack-Spinach Stuffed Chicken</w:t>
      </w:r>
    </w:p>
    <w:p w:rsidR="00E446B2" w:rsidRPr="005E0BCC" w:rsidRDefault="00E446B2" w:rsidP="00A51235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Chicken Florentine</w:t>
      </w:r>
    </w:p>
    <w:p w:rsidR="00A51235" w:rsidRDefault="00A51235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Teriyaki Glazed Bone-in Pork Chop with Pineapple</w:t>
      </w:r>
    </w:p>
    <w:p w:rsidR="00E446B2" w:rsidRPr="005E0BCC" w:rsidRDefault="00764B3A" w:rsidP="00A51235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Roasted Pork Tenderloin</w:t>
      </w:r>
    </w:p>
    <w:p w:rsidR="00A51235" w:rsidRPr="005E0BCC" w:rsidRDefault="00A51235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Black Forrest Ham</w:t>
      </w:r>
    </w:p>
    <w:p w:rsidR="00A51235" w:rsidRPr="005E0BCC" w:rsidRDefault="00A51235" w:rsidP="00A51235">
      <w:pPr>
        <w:pStyle w:val="MenuItem01"/>
        <w:rPr>
          <w:sz w:val="30"/>
          <w:szCs w:val="30"/>
        </w:rPr>
      </w:pPr>
      <w:r w:rsidRPr="005E0BCC">
        <w:rPr>
          <w:sz w:val="30"/>
          <w:szCs w:val="30"/>
        </w:rPr>
        <w:t>Pulled P</w:t>
      </w:r>
      <w:r w:rsidR="00850522" w:rsidRPr="005E0BCC">
        <w:rPr>
          <w:sz w:val="30"/>
          <w:szCs w:val="30"/>
        </w:rPr>
        <w:t>ork BBQ in Our Signature Sauce</w:t>
      </w:r>
    </w:p>
    <w:p w:rsidR="00201C44" w:rsidRDefault="00201C44" w:rsidP="00850522">
      <w:pPr>
        <w:pStyle w:val="MenuItem01"/>
        <w:rPr>
          <w:sz w:val="30"/>
          <w:szCs w:val="30"/>
        </w:rPr>
      </w:pPr>
    </w:p>
    <w:p w:rsidR="00764B3A" w:rsidRDefault="00764B3A" w:rsidP="00850522">
      <w:pPr>
        <w:pStyle w:val="MenuItem01"/>
        <w:rPr>
          <w:sz w:val="30"/>
          <w:szCs w:val="30"/>
        </w:rPr>
      </w:pPr>
    </w:p>
    <w:p w:rsidR="00764B3A" w:rsidRDefault="00764B3A" w:rsidP="00850522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Pricing for the Entrees Below Fluctuate with Market Pricing</w:t>
      </w:r>
    </w:p>
    <w:p w:rsidR="00764B3A" w:rsidRDefault="00764B3A" w:rsidP="00850522">
      <w:pPr>
        <w:pStyle w:val="MenuItem01"/>
        <w:rPr>
          <w:sz w:val="30"/>
          <w:szCs w:val="30"/>
        </w:rPr>
      </w:pPr>
    </w:p>
    <w:p w:rsidR="00384AAE" w:rsidRDefault="00764B3A" w:rsidP="00850522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Roast Beef with Au Jus</w:t>
      </w:r>
    </w:p>
    <w:p w:rsidR="00384AAE" w:rsidRDefault="00764B3A" w:rsidP="00850522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 xml:space="preserve">Prime Rib </w:t>
      </w:r>
    </w:p>
    <w:p w:rsidR="003F554E" w:rsidRDefault="003F554E" w:rsidP="00850522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Honey Garlic Salmon</w:t>
      </w:r>
    </w:p>
    <w:p w:rsidR="00764B3A" w:rsidRDefault="00764B3A" w:rsidP="00850522">
      <w:pPr>
        <w:pStyle w:val="MenuItem01"/>
        <w:rPr>
          <w:sz w:val="30"/>
          <w:szCs w:val="30"/>
        </w:rPr>
      </w:pPr>
      <w:r>
        <w:rPr>
          <w:sz w:val="30"/>
          <w:szCs w:val="30"/>
        </w:rPr>
        <w:t>Salmon Stuffed with Crab</w:t>
      </w:r>
    </w:p>
    <w:p w:rsidR="00384AAE" w:rsidRDefault="00384AAE" w:rsidP="00850522">
      <w:pPr>
        <w:pStyle w:val="MenuItem01"/>
        <w:rPr>
          <w:sz w:val="30"/>
          <w:szCs w:val="30"/>
        </w:rPr>
      </w:pPr>
    </w:p>
    <w:p w:rsidR="00D04702" w:rsidRDefault="00D04702" w:rsidP="00D04702">
      <w:pPr>
        <w:pStyle w:val="MenuItem01"/>
        <w:rPr>
          <w:sz w:val="30"/>
          <w:szCs w:val="30"/>
        </w:rPr>
      </w:pPr>
    </w:p>
    <w:p w:rsidR="00201C44" w:rsidRPr="008D2A11" w:rsidRDefault="00864ADD" w:rsidP="00D04702">
      <w:pPr>
        <w:pStyle w:val="MenuItem01"/>
        <w:rPr>
          <w:b w:val="0"/>
          <w:i/>
          <w:sz w:val="80"/>
          <w:szCs w:val="80"/>
        </w:rPr>
      </w:pPr>
      <w:r w:rsidRPr="008D2A11">
        <w:rPr>
          <w:b w:val="0"/>
          <w:i/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7D105E1B" wp14:editId="77F735C1">
            <wp:simplePos x="0" y="0"/>
            <wp:positionH relativeFrom="page">
              <wp:posOffset>3810</wp:posOffset>
            </wp:positionH>
            <wp:positionV relativeFrom="page">
              <wp:posOffset>-15875</wp:posOffset>
            </wp:positionV>
            <wp:extent cx="7772400" cy="10066655"/>
            <wp:effectExtent l="0" t="0" r="0" b="0"/>
            <wp:wrapNone/>
            <wp:docPr id="13" name="Picture 8" descr="trad-menu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d-menu_fro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44" w:rsidRPr="008D2A11">
        <w:rPr>
          <w:b w:val="0"/>
          <w:i/>
          <w:sz w:val="80"/>
          <w:szCs w:val="80"/>
        </w:rPr>
        <w:t>Two Brothers Catering</w:t>
      </w:r>
    </w:p>
    <w:p w:rsidR="00850522" w:rsidRDefault="00850522" w:rsidP="00850522">
      <w:pPr>
        <w:pStyle w:val="MenuItem01"/>
        <w:rPr>
          <w:sz w:val="36"/>
          <w:szCs w:val="36"/>
        </w:rPr>
      </w:pPr>
    </w:p>
    <w:p w:rsidR="00850522" w:rsidRPr="00D3383E" w:rsidRDefault="00850522" w:rsidP="00850522">
      <w:pPr>
        <w:pStyle w:val="MenuItem01"/>
        <w:rPr>
          <w:sz w:val="36"/>
          <w:szCs w:val="36"/>
        </w:rPr>
      </w:pPr>
    </w:p>
    <w:p w:rsidR="00CF05D5" w:rsidRPr="00CF05D5" w:rsidRDefault="00CF05D5" w:rsidP="00CF05D5">
      <w:pPr>
        <w:pStyle w:val="MenuItem01"/>
        <w:rPr>
          <w:sz w:val="40"/>
          <w:szCs w:val="40"/>
          <w:u w:val="single"/>
        </w:rPr>
      </w:pPr>
      <w:r w:rsidRPr="00CF05D5">
        <w:rPr>
          <w:sz w:val="40"/>
          <w:szCs w:val="40"/>
          <w:u w:val="single"/>
        </w:rPr>
        <w:t>Vegetarian Entrees</w:t>
      </w:r>
    </w:p>
    <w:p w:rsidR="003429DF" w:rsidRDefault="003429DF" w:rsidP="009C0CE3">
      <w:pPr>
        <w:pStyle w:val="MenuItem01"/>
        <w:rPr>
          <w:sz w:val="36"/>
          <w:szCs w:val="36"/>
        </w:rPr>
      </w:pPr>
    </w:p>
    <w:p w:rsidR="00376F63" w:rsidRPr="00D3383E" w:rsidRDefault="00384AAE" w:rsidP="00376F63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 xml:space="preserve">Stuffed </w:t>
      </w:r>
      <w:r w:rsidR="006C3A43">
        <w:rPr>
          <w:sz w:val="36"/>
          <w:szCs w:val="36"/>
        </w:rPr>
        <w:t xml:space="preserve">Pasta </w:t>
      </w:r>
      <w:r w:rsidR="00376F63">
        <w:rPr>
          <w:sz w:val="36"/>
          <w:szCs w:val="36"/>
        </w:rPr>
        <w:t>Shells in a Cream</w:t>
      </w:r>
      <w:r w:rsidR="006C3A43">
        <w:rPr>
          <w:sz w:val="36"/>
          <w:szCs w:val="36"/>
        </w:rPr>
        <w:t>y</w:t>
      </w:r>
      <w:r w:rsidR="00376F63">
        <w:rPr>
          <w:sz w:val="36"/>
          <w:szCs w:val="36"/>
        </w:rPr>
        <w:t xml:space="preserve"> Alfredo Sauce</w:t>
      </w:r>
    </w:p>
    <w:p w:rsidR="00CF05D5" w:rsidRDefault="006C3A43" w:rsidP="009C0CE3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Tortellini in a Pesto Sauce</w:t>
      </w:r>
    </w:p>
    <w:p w:rsidR="0041093D" w:rsidRDefault="00E233FC" w:rsidP="009C0CE3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Ravioli with Asparagus and Mushrooms</w:t>
      </w:r>
    </w:p>
    <w:p w:rsidR="00CF05D5" w:rsidRDefault="00CF05D5" w:rsidP="009C0CE3">
      <w:pPr>
        <w:pStyle w:val="MenuItem01"/>
        <w:rPr>
          <w:sz w:val="36"/>
          <w:szCs w:val="36"/>
        </w:rPr>
      </w:pPr>
    </w:p>
    <w:p w:rsidR="00376F63" w:rsidRPr="00CF05D5" w:rsidRDefault="00376F63" w:rsidP="00376F63">
      <w:pPr>
        <w:pStyle w:val="MenuItem01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Salad Options</w:t>
      </w:r>
    </w:p>
    <w:p w:rsidR="00DE743C" w:rsidRPr="00DE743C" w:rsidRDefault="00DE743C" w:rsidP="009C0CE3">
      <w:pPr>
        <w:pStyle w:val="MenuItem01"/>
        <w:rPr>
          <w:b w:val="0"/>
          <w:sz w:val="28"/>
          <w:szCs w:val="28"/>
        </w:rPr>
      </w:pPr>
    </w:p>
    <w:p w:rsidR="00850522" w:rsidRPr="00D3383E" w:rsidRDefault="00850522" w:rsidP="00850522">
      <w:pPr>
        <w:pStyle w:val="MenuItem01"/>
        <w:rPr>
          <w:sz w:val="36"/>
          <w:szCs w:val="36"/>
        </w:rPr>
      </w:pPr>
      <w:r w:rsidRPr="00D3383E">
        <w:rPr>
          <w:sz w:val="36"/>
          <w:szCs w:val="36"/>
        </w:rPr>
        <w:t>Classic Garden Salad Serve</w:t>
      </w:r>
      <w:r>
        <w:rPr>
          <w:sz w:val="36"/>
          <w:szCs w:val="36"/>
        </w:rPr>
        <w:t xml:space="preserve">d with Ranch &amp; Italian </w:t>
      </w:r>
    </w:p>
    <w:p w:rsidR="00850522" w:rsidRPr="00D3383E" w:rsidRDefault="00850522" w:rsidP="00850522">
      <w:pPr>
        <w:pStyle w:val="MenuItem01"/>
        <w:rPr>
          <w:sz w:val="36"/>
          <w:szCs w:val="36"/>
        </w:rPr>
      </w:pPr>
      <w:r w:rsidRPr="00D3383E">
        <w:rPr>
          <w:sz w:val="36"/>
          <w:szCs w:val="36"/>
        </w:rPr>
        <w:t>Romaine with Fresh Strawberries, Feta Cheese, Toasted Almonds, Tossed with a</w:t>
      </w:r>
      <w:r>
        <w:rPr>
          <w:sz w:val="36"/>
          <w:szCs w:val="36"/>
        </w:rPr>
        <w:t xml:space="preserve"> </w:t>
      </w:r>
      <w:r w:rsidRPr="00D3383E">
        <w:rPr>
          <w:sz w:val="36"/>
          <w:szCs w:val="36"/>
        </w:rPr>
        <w:t>Balsamic Vinaigrette</w:t>
      </w:r>
    </w:p>
    <w:p w:rsidR="00DE743C" w:rsidRDefault="00850522" w:rsidP="00864ADD">
      <w:pPr>
        <w:pStyle w:val="MenuItem01"/>
        <w:rPr>
          <w:sz w:val="36"/>
          <w:szCs w:val="36"/>
        </w:rPr>
      </w:pPr>
      <w:r w:rsidRPr="00D3383E">
        <w:rPr>
          <w:sz w:val="36"/>
          <w:szCs w:val="36"/>
        </w:rPr>
        <w:t xml:space="preserve">Spinach </w:t>
      </w:r>
      <w:r w:rsidR="00E233FC">
        <w:rPr>
          <w:sz w:val="36"/>
          <w:szCs w:val="36"/>
        </w:rPr>
        <w:t>and Mandarin Orange Salad Served</w:t>
      </w:r>
      <w:r w:rsidRPr="00D3383E">
        <w:rPr>
          <w:sz w:val="36"/>
          <w:szCs w:val="36"/>
        </w:rPr>
        <w:t xml:space="preserve"> </w:t>
      </w:r>
      <w:r w:rsidR="00CB6118">
        <w:rPr>
          <w:sz w:val="36"/>
          <w:szCs w:val="36"/>
        </w:rPr>
        <w:t xml:space="preserve">            </w:t>
      </w:r>
      <w:r w:rsidRPr="00D3383E">
        <w:rPr>
          <w:sz w:val="36"/>
          <w:szCs w:val="36"/>
        </w:rPr>
        <w:t>with Raspberry Vinaigrette</w:t>
      </w:r>
    </w:p>
    <w:p w:rsidR="00CB6118" w:rsidRDefault="00CB6118" w:rsidP="00864ADD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Cranberry and Almond Spinach Salad                        with Sesame Seed Dressing</w:t>
      </w:r>
    </w:p>
    <w:p w:rsidR="00041068" w:rsidRDefault="00041068" w:rsidP="00864ADD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Greek Salad</w:t>
      </w:r>
    </w:p>
    <w:p w:rsidR="00DE743C" w:rsidRDefault="00DE743C" w:rsidP="00864ADD">
      <w:pPr>
        <w:pStyle w:val="MenuItem01"/>
        <w:rPr>
          <w:sz w:val="36"/>
          <w:szCs w:val="36"/>
        </w:rPr>
      </w:pPr>
    </w:p>
    <w:p w:rsidR="00DE743C" w:rsidRPr="002B71DC" w:rsidRDefault="00DE743C" w:rsidP="00DE743C">
      <w:pPr>
        <w:pStyle w:val="Header01"/>
        <w:rPr>
          <w:sz w:val="40"/>
          <w:szCs w:val="40"/>
          <w:u w:val="single"/>
        </w:rPr>
      </w:pPr>
      <w:r w:rsidRPr="002B71DC">
        <w:rPr>
          <w:sz w:val="40"/>
          <w:szCs w:val="40"/>
          <w:u w:val="single"/>
        </w:rPr>
        <w:t>Choice of (1) Starch</w:t>
      </w:r>
    </w:p>
    <w:p w:rsidR="00DE743C" w:rsidRPr="00D3383E" w:rsidRDefault="00DE743C" w:rsidP="00DE743C">
      <w:pPr>
        <w:pStyle w:val="MenuItem01"/>
        <w:rPr>
          <w:sz w:val="36"/>
          <w:szCs w:val="36"/>
        </w:rPr>
      </w:pPr>
      <w:r w:rsidRPr="00D3383E">
        <w:rPr>
          <w:sz w:val="36"/>
          <w:szCs w:val="36"/>
        </w:rPr>
        <w:t>Rice Pilaf</w:t>
      </w:r>
    </w:p>
    <w:p w:rsidR="00DE743C" w:rsidRDefault="00DE743C" w:rsidP="00DE743C">
      <w:pPr>
        <w:pStyle w:val="MenuItem01"/>
        <w:rPr>
          <w:sz w:val="36"/>
          <w:szCs w:val="36"/>
        </w:rPr>
      </w:pPr>
      <w:r w:rsidRPr="00D3383E">
        <w:rPr>
          <w:sz w:val="36"/>
          <w:szCs w:val="36"/>
        </w:rPr>
        <w:t>Macaroni and Cheese</w:t>
      </w:r>
    </w:p>
    <w:p w:rsidR="00DE743C" w:rsidRDefault="001F57FF" w:rsidP="00DE743C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Honey Cinnamon Sweet Potatoes</w:t>
      </w:r>
    </w:p>
    <w:p w:rsidR="00CB6118" w:rsidRDefault="00CB6118" w:rsidP="00DE743C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Roasted Red Blissed Potatoes</w:t>
      </w:r>
    </w:p>
    <w:p w:rsidR="00DE743C" w:rsidRDefault="00DE743C" w:rsidP="00DE743C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White Cheddar Mashed Potatoes</w:t>
      </w:r>
    </w:p>
    <w:p w:rsidR="001F57FF" w:rsidRDefault="001F57FF" w:rsidP="00DE743C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Cajun Dirty Rice</w:t>
      </w:r>
    </w:p>
    <w:p w:rsidR="003F554E" w:rsidRDefault="003F554E" w:rsidP="00DE743C">
      <w:pPr>
        <w:pStyle w:val="MenuItem01"/>
        <w:rPr>
          <w:sz w:val="36"/>
          <w:szCs w:val="36"/>
        </w:rPr>
      </w:pPr>
    </w:p>
    <w:p w:rsidR="00315B0B" w:rsidRPr="00315B0B" w:rsidRDefault="00315B0B" w:rsidP="00DE743C">
      <w:pPr>
        <w:pStyle w:val="MenuItem01"/>
        <w:rPr>
          <w:b w:val="0"/>
          <w:i/>
          <w:sz w:val="36"/>
          <w:szCs w:val="36"/>
        </w:rPr>
      </w:pPr>
      <w:r w:rsidRPr="00315B0B">
        <w:rPr>
          <w:b w:val="0"/>
          <w:i/>
          <w:sz w:val="80"/>
          <w:szCs w:val="80"/>
        </w:rPr>
        <w:lastRenderedPageBreak/>
        <w:t>Two Brothers Catering</w:t>
      </w:r>
    </w:p>
    <w:p w:rsidR="00315B0B" w:rsidRDefault="00315B0B" w:rsidP="00DE743C">
      <w:pPr>
        <w:pStyle w:val="MenuItem01"/>
        <w:rPr>
          <w:sz w:val="36"/>
          <w:szCs w:val="36"/>
        </w:rPr>
      </w:pPr>
    </w:p>
    <w:p w:rsidR="00315B0B" w:rsidRDefault="00315B0B" w:rsidP="00DE743C">
      <w:pPr>
        <w:pStyle w:val="MenuItem01"/>
        <w:rPr>
          <w:sz w:val="36"/>
          <w:szCs w:val="36"/>
        </w:rPr>
      </w:pPr>
    </w:p>
    <w:p w:rsidR="00315B0B" w:rsidRDefault="00315B0B" w:rsidP="00DE743C">
      <w:pPr>
        <w:pStyle w:val="MenuItem01"/>
        <w:rPr>
          <w:sz w:val="36"/>
          <w:szCs w:val="36"/>
        </w:rPr>
      </w:pPr>
    </w:p>
    <w:p w:rsidR="00DE743C" w:rsidRPr="002B71DC" w:rsidRDefault="0056320E" w:rsidP="00DE743C">
      <w:pPr>
        <w:pStyle w:val="Header01"/>
        <w:rPr>
          <w:sz w:val="40"/>
          <w:szCs w:val="40"/>
          <w:u w:val="single"/>
        </w:rPr>
      </w:pPr>
      <w:r w:rsidRPr="002B71DC">
        <w:rPr>
          <w:sz w:val="40"/>
          <w:szCs w:val="40"/>
          <w:u w:val="single"/>
        </w:rPr>
        <w:t>Choice of (2) Vegetables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Sweet Buttered Corn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Corn on the Cob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Seasoned Green Beans</w:t>
      </w:r>
    </w:p>
    <w:p w:rsidR="00FC757C" w:rsidRDefault="00FC757C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Roasted Green Beans with Almonds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Baked Beans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Sweet Cole Slaw</w:t>
      </w:r>
    </w:p>
    <w:p w:rsidR="00FC757C" w:rsidRDefault="00FC757C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Balsamic Parmesan Roasted Asparagus &amp; Tomatoes</w:t>
      </w:r>
    </w:p>
    <w:p w:rsidR="0056320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Balsamic Parmesan Roasted Asparagus</w:t>
      </w:r>
    </w:p>
    <w:p w:rsidR="0056320E" w:rsidRDefault="00FC757C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Honey Glazed Baby Carrots</w:t>
      </w:r>
      <w:r w:rsidR="0056320E">
        <w:rPr>
          <w:sz w:val="36"/>
          <w:szCs w:val="36"/>
        </w:rPr>
        <w:t xml:space="preserve"> </w:t>
      </w:r>
    </w:p>
    <w:p w:rsidR="0056320E" w:rsidRPr="00D3383E" w:rsidRDefault="0056320E" w:rsidP="0056320E">
      <w:pPr>
        <w:pStyle w:val="MenuItem01"/>
        <w:rPr>
          <w:sz w:val="36"/>
          <w:szCs w:val="36"/>
        </w:rPr>
      </w:pPr>
      <w:r>
        <w:rPr>
          <w:sz w:val="36"/>
          <w:szCs w:val="36"/>
        </w:rPr>
        <w:t>Parmesan Zucchini and Corn</w:t>
      </w:r>
    </w:p>
    <w:p w:rsidR="00DE743C" w:rsidRPr="00D928AA" w:rsidRDefault="00DE743C" w:rsidP="00DE743C">
      <w:pPr>
        <w:pStyle w:val="MenuItem01"/>
        <w:rPr>
          <w:sz w:val="28"/>
          <w:szCs w:val="28"/>
        </w:rPr>
      </w:pPr>
    </w:p>
    <w:p w:rsidR="0056320E" w:rsidRPr="002B71DC" w:rsidRDefault="0056320E" w:rsidP="0056320E">
      <w:pPr>
        <w:pStyle w:val="Header01"/>
        <w:rPr>
          <w:sz w:val="40"/>
          <w:szCs w:val="40"/>
          <w:u w:val="single"/>
        </w:rPr>
      </w:pPr>
      <w:r w:rsidRPr="002B71DC">
        <w:rPr>
          <w:sz w:val="40"/>
          <w:szCs w:val="40"/>
          <w:u w:val="single"/>
        </w:rPr>
        <w:t>Dessert Add-Ons</w:t>
      </w:r>
    </w:p>
    <w:p w:rsidR="0056320E" w:rsidRPr="00D60B31" w:rsidRDefault="00FE5B53" w:rsidP="00DE743C">
      <w:pPr>
        <w:pStyle w:val="MenuItem01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Individual $2.5</w:t>
      </w:r>
      <w:r w:rsidR="00FC757C">
        <w:rPr>
          <w:b w:val="0"/>
          <w:i/>
          <w:sz w:val="28"/>
          <w:szCs w:val="28"/>
        </w:rPr>
        <w:t>0</w:t>
      </w:r>
      <w:r w:rsidR="000C2E01" w:rsidRPr="00D60B31">
        <w:rPr>
          <w:b w:val="0"/>
          <w:i/>
          <w:sz w:val="28"/>
          <w:szCs w:val="28"/>
        </w:rPr>
        <w:t>/Person</w:t>
      </w:r>
    </w:p>
    <w:p w:rsidR="000C2E01" w:rsidRPr="00D60B31" w:rsidRDefault="003F554E" w:rsidP="00DE743C">
      <w:pPr>
        <w:pStyle w:val="MenuItem01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Dessert Bar $4</w:t>
      </w:r>
      <w:r w:rsidR="00FE5B53">
        <w:rPr>
          <w:b w:val="0"/>
          <w:i/>
          <w:sz w:val="28"/>
          <w:szCs w:val="28"/>
        </w:rPr>
        <w:t>.5</w:t>
      </w:r>
      <w:r w:rsidR="000C2E01" w:rsidRPr="00D60B31">
        <w:rPr>
          <w:b w:val="0"/>
          <w:i/>
          <w:sz w:val="28"/>
          <w:szCs w:val="28"/>
        </w:rPr>
        <w:t>0/Person</w:t>
      </w:r>
    </w:p>
    <w:p w:rsidR="000C2E01" w:rsidRPr="003357DA" w:rsidRDefault="000C2E01" w:rsidP="00DE743C">
      <w:pPr>
        <w:pStyle w:val="MenuItem01"/>
        <w:rPr>
          <w:sz w:val="28"/>
          <w:szCs w:val="28"/>
        </w:rPr>
      </w:pPr>
      <w:r w:rsidRPr="00D60B31">
        <w:rPr>
          <w:b w:val="0"/>
          <w:i/>
          <w:sz w:val="28"/>
          <w:szCs w:val="28"/>
        </w:rPr>
        <w:t xml:space="preserve"> (Includes Assortment of Desserts)</w:t>
      </w:r>
    </w:p>
    <w:p w:rsidR="00CF05D5" w:rsidRDefault="00CD636E" w:rsidP="00DE743C">
      <w:pPr>
        <w:pStyle w:val="MenuItem01"/>
        <w:rPr>
          <w:sz w:val="40"/>
          <w:szCs w:val="40"/>
        </w:rPr>
      </w:pPr>
      <w:r w:rsidRPr="000C2E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A06F118" wp14:editId="775C0EFD">
                <wp:simplePos x="0" y="0"/>
                <wp:positionH relativeFrom="page">
                  <wp:posOffset>737235</wp:posOffset>
                </wp:positionH>
                <wp:positionV relativeFrom="paragraph">
                  <wp:posOffset>4231640</wp:posOffset>
                </wp:positionV>
                <wp:extent cx="6286500" cy="685800"/>
                <wp:effectExtent l="3810" t="2540" r="0" b="0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69" w:rsidRPr="0043791B" w:rsidRDefault="00D94469" w:rsidP="00D94469">
                            <w:pPr>
                              <w:pStyle w:val="RestaurantNameHere01"/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6F11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8.05pt;margin-top:333.2pt;width:495pt;height:54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" filled="f" stroked="f">
                <v:textbox>
                  <w:txbxContent>
                    <w:p w:rsidR="00D94469" w:rsidRPr="0043791B" w:rsidRDefault="00D94469" w:rsidP="00D94469">
                      <w:pPr>
                        <w:pStyle w:val="RestaurantNameHere01"/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0CE3" w:rsidRPr="000C2E01">
        <w:rPr>
          <w:noProof/>
          <w:sz w:val="40"/>
          <w:szCs w:val="40"/>
        </w:rPr>
        <w:drawing>
          <wp:anchor distT="0" distB="0" distL="114300" distR="114300" simplePos="0" relativeHeight="251612160" behindDoc="1" locked="0" layoutInCell="1" allowOverlap="1" wp14:anchorId="21B8080F" wp14:editId="2C19DC93">
            <wp:simplePos x="0" y="0"/>
            <wp:positionH relativeFrom="page">
              <wp:posOffset>0</wp:posOffset>
            </wp:positionH>
            <wp:positionV relativeFrom="page">
              <wp:posOffset>-33493</wp:posOffset>
            </wp:positionV>
            <wp:extent cx="7772400" cy="10066655"/>
            <wp:effectExtent l="0" t="0" r="0" b="0"/>
            <wp:wrapNone/>
            <wp:docPr id="35" name="Picture 8" descr="trad-menu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d-menu_fro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61" w:rsidRPr="000C2E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72FC4EC" wp14:editId="7EA2838C">
                <wp:simplePos x="0" y="0"/>
                <wp:positionH relativeFrom="page">
                  <wp:posOffset>1415332</wp:posOffset>
                </wp:positionH>
                <wp:positionV relativeFrom="paragraph">
                  <wp:posOffset>7665057</wp:posOffset>
                </wp:positionV>
                <wp:extent cx="4914900" cy="791956"/>
                <wp:effectExtent l="0" t="0" r="0" b="825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1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397" w:rsidRPr="00735F61" w:rsidRDefault="00092397" w:rsidP="00D94469">
                            <w:pPr>
                              <w:pStyle w:val="Footer01"/>
                            </w:pPr>
                            <w:r w:rsidRPr="00735F61">
                              <w:t>All Hors D’oeuvres are served buffet style and includes disposable clear plastic plates, Reflections flatware, napkins, chaffing dishes, and serving utensils.</w:t>
                            </w:r>
                          </w:p>
                          <w:p w:rsidR="00092397" w:rsidRPr="00735F61" w:rsidRDefault="00092397" w:rsidP="00D94469">
                            <w:pPr>
                              <w:pStyle w:val="Footer01"/>
                            </w:pPr>
                            <w:r w:rsidRPr="00735F61">
                              <w:t>Minimum of 25 Guests</w:t>
                            </w:r>
                          </w:p>
                          <w:p w:rsidR="00D94469" w:rsidRPr="00735F61" w:rsidRDefault="00092397" w:rsidP="00D94469">
                            <w:pPr>
                              <w:pStyle w:val="Footer01"/>
                            </w:pPr>
                            <w:r w:rsidRPr="00735F61">
                              <w:t>Price does not include 15% service charge (setup, breakdown, &amp; cleanup) or tax.</w:t>
                            </w:r>
                            <w:r w:rsidR="00D94469" w:rsidRPr="00735F61">
                              <w:t xml:space="preserve"> </w:t>
                            </w:r>
                          </w:p>
                          <w:p w:rsidR="00D94469" w:rsidRPr="005148E1" w:rsidRDefault="00D94469" w:rsidP="00D94469">
                            <w:pPr>
                              <w:pStyle w:val="Footer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C4EC" id="Text Box 36" o:spid="_x0000_s1027" type="#_x0000_t202" style="position:absolute;left:0;text-align:left;margin-left:111.45pt;margin-top:603.55pt;width:387pt;height:62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A8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" filled="f" stroked="f">
                <v:textbox>
                  <w:txbxContent>
                    <w:p w:rsidR="00092397" w:rsidRPr="00735F61" w:rsidRDefault="00092397" w:rsidP="00D94469">
                      <w:pPr>
                        <w:pStyle w:val="Footer01"/>
                      </w:pPr>
                      <w:r w:rsidRPr="00735F61">
                        <w:t>All Hors D’oeuvres are served buffet style and includes disposable clear plastic plates, Reflections flatware, napkins, chaffing dishes, and serving utensils.</w:t>
                      </w:r>
                    </w:p>
                    <w:p w:rsidR="00092397" w:rsidRPr="00735F61" w:rsidRDefault="00092397" w:rsidP="00D94469">
                      <w:pPr>
                        <w:pStyle w:val="Footer01"/>
                      </w:pPr>
                      <w:r w:rsidRPr="00735F61">
                        <w:t>Minimum of 25 Guests</w:t>
                      </w:r>
                    </w:p>
                    <w:p w:rsidR="00D94469" w:rsidRPr="00735F61" w:rsidRDefault="00092397" w:rsidP="00D94469">
                      <w:pPr>
                        <w:pStyle w:val="Footer01"/>
                      </w:pPr>
                      <w:r w:rsidRPr="00735F61">
                        <w:t>Price does not include 15% service charge (setup, breakdown, &amp; cleanup) or tax.</w:t>
                      </w:r>
                      <w:r w:rsidR="00D94469" w:rsidRPr="00735F61">
                        <w:t xml:space="preserve"> </w:t>
                      </w:r>
                    </w:p>
                    <w:p w:rsidR="00D94469" w:rsidRPr="005148E1" w:rsidRDefault="00D94469" w:rsidP="00D94469">
                      <w:pPr>
                        <w:pStyle w:val="Footer0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C2E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B9D8EC4" wp14:editId="267AC740">
                <wp:simplePos x="0" y="0"/>
                <wp:positionH relativeFrom="page">
                  <wp:posOffset>2057400</wp:posOffset>
                </wp:positionH>
                <wp:positionV relativeFrom="paragraph">
                  <wp:posOffset>1259840</wp:posOffset>
                </wp:positionV>
                <wp:extent cx="3657600" cy="340360"/>
                <wp:effectExtent l="0" t="2540" r="0" b="0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69" w:rsidRPr="005C59FA" w:rsidRDefault="00D94469" w:rsidP="00D94469">
                            <w:pPr>
                              <w:pStyle w:val="Header01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D8EC4" id="Text Box 10" o:spid="_x0000_s1028" type="#_x0000_t202" style="position:absolute;left:0;text-align:left;margin-left:162pt;margin-top:99.2pt;width:4in;height:26.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" filled="f" stroked="f">
                <v:textbox>
                  <w:txbxContent>
                    <w:p w:rsidR="00D94469" w:rsidRPr="005C59FA" w:rsidRDefault="00D94469" w:rsidP="00D94469">
                      <w:pPr>
                        <w:pStyle w:val="Header01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7DE3" w:rsidRPr="000C2E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0887EB" wp14:editId="0A532043">
                <wp:simplePos x="0" y="0"/>
                <wp:positionH relativeFrom="page">
                  <wp:posOffset>2118360</wp:posOffset>
                </wp:positionH>
                <wp:positionV relativeFrom="paragraph">
                  <wp:posOffset>3444240</wp:posOffset>
                </wp:positionV>
                <wp:extent cx="3657600" cy="340360"/>
                <wp:effectExtent l="0" t="0" r="0" b="2540"/>
                <wp:wrapNone/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469" w:rsidRPr="00D3383E" w:rsidRDefault="00D94469" w:rsidP="00D94469">
                            <w:pPr>
                              <w:pStyle w:val="Header01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87EB" id="Text Box 64" o:spid="_x0000_s1029" type="#_x0000_t202" style="position:absolute;left:0;text-align:left;margin-left:166.8pt;margin-top:271.2pt;width:4in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ZB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" filled="f" stroked="f">
                <v:textbox>
                  <w:txbxContent>
                    <w:p w:rsidR="00D94469" w:rsidRPr="00D3383E" w:rsidRDefault="00D94469" w:rsidP="00D94469">
                      <w:pPr>
                        <w:pStyle w:val="Header01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44C7" w:rsidRPr="000C2E01"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7271E39A" wp14:editId="16357EB6">
            <wp:simplePos x="0" y="0"/>
            <wp:positionH relativeFrom="page">
              <wp:posOffset>8255</wp:posOffset>
            </wp:positionH>
            <wp:positionV relativeFrom="page">
              <wp:posOffset>10161574</wp:posOffset>
            </wp:positionV>
            <wp:extent cx="7772400" cy="10066655"/>
            <wp:effectExtent l="0" t="0" r="0" b="0"/>
            <wp:wrapNone/>
            <wp:docPr id="1" name="Picture 1" descr="trad-menu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ad-menu_b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E01">
        <w:rPr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4926D815" wp14:editId="723C7C7C">
            <wp:simplePos x="0" y="0"/>
            <wp:positionH relativeFrom="page">
              <wp:posOffset>0</wp:posOffset>
            </wp:positionH>
            <wp:positionV relativeFrom="page">
              <wp:posOffset>-190831</wp:posOffset>
            </wp:positionV>
            <wp:extent cx="7772400" cy="10066655"/>
            <wp:effectExtent l="0" t="0" r="0" b="0"/>
            <wp:wrapNone/>
            <wp:docPr id="84" name="Picture 84" descr="trad-menu_back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trad-menu_backcov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backgroundMark x1="42431" y1="30788" x2="42431" y2="30788"/>
                                  <a14:backgroundMark x1="49804" y1="30909" x2="49804" y2="30909"/>
                                  <a14:backgroundMark x1="54431" y1="30727" x2="54431" y2="30727"/>
                                  <a14:backgroundMark x1="57882" y1="30545" x2="57882" y2="30545"/>
                                  <a14:backgroundMark x1="58510" y1="32606" x2="58510" y2="32606"/>
                                  <a14:backgroundMark x1="58510" y1="34727" x2="58510" y2="34727"/>
                                  <a14:backgroundMark x1="58510" y1="36909" x2="58510" y2="36909"/>
                                  <a14:backgroundMark x1="53569" y1="37333" x2="53569" y2="37333"/>
                                  <a14:backgroundMark x1="50431" y1="37455" x2="50431" y2="37455"/>
                                  <a14:backgroundMark x1="46118" y1="37576" x2="46118" y2="37576"/>
                                  <a14:backgroundMark x1="41961" y1="37758" x2="41961" y2="37758"/>
                                  <a14:backgroundMark x1="41647" y1="36424" x2="41647" y2="36424"/>
                                  <a14:backgroundMark x1="42039" y1="34424" x2="42039" y2="34424"/>
                                  <a14:backgroundMark x1="41804" y1="32545" x2="41804" y2="32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C83" w:rsidRPr="000C2E01">
        <w:rPr>
          <w:sz w:val="40"/>
          <w:szCs w:val="40"/>
        </w:rPr>
        <w:t>Strawber</w:t>
      </w:r>
      <w:r w:rsidR="000C2E01">
        <w:rPr>
          <w:sz w:val="40"/>
          <w:szCs w:val="40"/>
        </w:rPr>
        <w:t>ry Marshmallow Brownie o</w:t>
      </w:r>
      <w:r w:rsidR="00AB7C83" w:rsidRPr="000C2E01">
        <w:rPr>
          <w:sz w:val="40"/>
          <w:szCs w:val="40"/>
        </w:rPr>
        <w:t>n a Stick</w:t>
      </w:r>
    </w:p>
    <w:p w:rsidR="00D724F7" w:rsidRDefault="00D724F7" w:rsidP="00DE743C">
      <w:pPr>
        <w:pStyle w:val="MenuItem01"/>
        <w:rPr>
          <w:sz w:val="40"/>
          <w:szCs w:val="40"/>
        </w:rPr>
      </w:pPr>
      <w:r>
        <w:rPr>
          <w:sz w:val="40"/>
          <w:szCs w:val="40"/>
        </w:rPr>
        <w:t>Gourmet Brownie Bites</w:t>
      </w:r>
    </w:p>
    <w:p w:rsidR="000C2E01" w:rsidRDefault="00D724F7" w:rsidP="00DE743C">
      <w:pPr>
        <w:pStyle w:val="MenuItem01"/>
        <w:rPr>
          <w:sz w:val="40"/>
          <w:szCs w:val="40"/>
        </w:rPr>
      </w:pPr>
      <w:r>
        <w:rPr>
          <w:sz w:val="40"/>
          <w:szCs w:val="40"/>
        </w:rPr>
        <w:t>Champagne Fruit Salad</w:t>
      </w:r>
      <w:r w:rsidR="000C2E01">
        <w:rPr>
          <w:sz w:val="40"/>
          <w:szCs w:val="40"/>
        </w:rPr>
        <w:t xml:space="preserve"> </w:t>
      </w:r>
    </w:p>
    <w:p w:rsidR="00AB7C83" w:rsidRDefault="000C2E01" w:rsidP="000C2E01">
      <w:pPr>
        <w:pStyle w:val="MenuItem01"/>
        <w:rPr>
          <w:sz w:val="40"/>
          <w:szCs w:val="40"/>
        </w:rPr>
      </w:pPr>
      <w:r>
        <w:rPr>
          <w:sz w:val="40"/>
          <w:szCs w:val="40"/>
        </w:rPr>
        <w:t xml:space="preserve">Assorted </w:t>
      </w:r>
      <w:r w:rsidR="00FE5B53">
        <w:rPr>
          <w:sz w:val="40"/>
          <w:szCs w:val="40"/>
        </w:rPr>
        <w:t xml:space="preserve">Sliced </w:t>
      </w:r>
      <w:r>
        <w:rPr>
          <w:sz w:val="40"/>
          <w:szCs w:val="40"/>
        </w:rPr>
        <w:t>Cheesecake</w:t>
      </w:r>
      <w:r w:rsidR="00FE5B53">
        <w:rPr>
          <w:sz w:val="40"/>
          <w:szCs w:val="40"/>
        </w:rPr>
        <w:t xml:space="preserve"> or</w:t>
      </w:r>
      <w:r>
        <w:rPr>
          <w:sz w:val="40"/>
          <w:szCs w:val="40"/>
        </w:rPr>
        <w:t xml:space="preserve"> Squares</w:t>
      </w:r>
    </w:p>
    <w:p w:rsidR="000C2E01" w:rsidRDefault="003357DA" w:rsidP="000C2E01">
      <w:pPr>
        <w:pStyle w:val="MenuItem01"/>
        <w:rPr>
          <w:sz w:val="40"/>
          <w:szCs w:val="40"/>
        </w:rPr>
      </w:pPr>
      <w:r>
        <w:rPr>
          <w:sz w:val="40"/>
          <w:szCs w:val="40"/>
        </w:rPr>
        <w:t>Assorted Gourmet Cupcakes</w:t>
      </w:r>
    </w:p>
    <w:p w:rsidR="00E1279A" w:rsidRDefault="00E1279A" w:rsidP="000C2E01">
      <w:pPr>
        <w:pStyle w:val="MenuItem01"/>
        <w:rPr>
          <w:sz w:val="40"/>
          <w:szCs w:val="40"/>
        </w:rPr>
      </w:pPr>
    </w:p>
    <w:p w:rsidR="00E1279A" w:rsidRPr="009D1F80" w:rsidRDefault="00E1279A" w:rsidP="00E1279A">
      <w:pPr>
        <w:pStyle w:val="Footer01"/>
        <w:rPr>
          <w:sz w:val="24"/>
          <w:szCs w:val="24"/>
        </w:rPr>
      </w:pPr>
      <w:r w:rsidRPr="009D1F80">
        <w:rPr>
          <w:sz w:val="24"/>
          <w:szCs w:val="24"/>
        </w:rPr>
        <w:t>Price includes disposable plates, Reflections flatware,</w:t>
      </w:r>
      <w:r w:rsidR="003F554E">
        <w:rPr>
          <w:sz w:val="24"/>
          <w:szCs w:val="24"/>
        </w:rPr>
        <w:t xml:space="preserve"> and glassware</w:t>
      </w:r>
      <w:r w:rsidRPr="009D1F80">
        <w:rPr>
          <w:sz w:val="24"/>
          <w:szCs w:val="24"/>
        </w:rPr>
        <w:t>.</w:t>
      </w:r>
    </w:p>
    <w:p w:rsidR="00E1279A" w:rsidRPr="009D1F80" w:rsidRDefault="003F554E" w:rsidP="00E1279A">
      <w:pPr>
        <w:pStyle w:val="Footer01"/>
        <w:rPr>
          <w:sz w:val="24"/>
          <w:szCs w:val="24"/>
        </w:rPr>
      </w:pPr>
      <w:r>
        <w:rPr>
          <w:sz w:val="24"/>
          <w:szCs w:val="24"/>
        </w:rPr>
        <w:t>Price does not include 18</w:t>
      </w:r>
      <w:r w:rsidR="00E1279A" w:rsidRPr="009D1F80">
        <w:rPr>
          <w:sz w:val="24"/>
          <w:szCs w:val="24"/>
        </w:rPr>
        <w:t xml:space="preserve">% service charge (setup, breakdown, &amp; cleanup) or tax. </w:t>
      </w:r>
    </w:p>
    <w:p w:rsidR="00E1279A" w:rsidRPr="009D1F80" w:rsidRDefault="00E1279A" w:rsidP="00E1279A">
      <w:pPr>
        <w:pStyle w:val="Footer01"/>
        <w:rPr>
          <w:sz w:val="24"/>
          <w:szCs w:val="24"/>
        </w:rPr>
      </w:pPr>
      <w:r w:rsidRPr="009D1F80">
        <w:rPr>
          <w:sz w:val="24"/>
          <w:szCs w:val="24"/>
        </w:rPr>
        <w:t>China service is available f</w:t>
      </w:r>
      <w:r w:rsidR="00A70CF2">
        <w:rPr>
          <w:sz w:val="24"/>
          <w:szCs w:val="24"/>
        </w:rPr>
        <w:t xml:space="preserve">or an additional charge of </w:t>
      </w:r>
      <w:r w:rsidR="003F554E">
        <w:rPr>
          <w:sz w:val="24"/>
          <w:szCs w:val="24"/>
        </w:rPr>
        <w:t>$5</w:t>
      </w:r>
      <w:r w:rsidRPr="009D1F80">
        <w:rPr>
          <w:sz w:val="24"/>
          <w:szCs w:val="24"/>
        </w:rPr>
        <w:t>/person.</w:t>
      </w:r>
    </w:p>
    <w:p w:rsidR="00E1279A" w:rsidRPr="005148E1" w:rsidRDefault="00E1279A" w:rsidP="00E1279A">
      <w:pPr>
        <w:pStyle w:val="Footer01"/>
      </w:pPr>
      <w:r w:rsidRPr="009D1F80">
        <w:rPr>
          <w:sz w:val="24"/>
          <w:szCs w:val="24"/>
        </w:rPr>
        <w:t>Plated meal is an additional 10% service charge</w:t>
      </w:r>
      <w:r>
        <w:t>.</w:t>
      </w:r>
      <w:bookmarkStart w:id="0" w:name="_GoBack"/>
      <w:bookmarkEnd w:id="0"/>
    </w:p>
    <w:sectPr w:rsidR="00E1279A" w:rsidRPr="005148E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1B"/>
    <w:rsid w:val="00041068"/>
    <w:rsid w:val="00092397"/>
    <w:rsid w:val="000A029C"/>
    <w:rsid w:val="000C2E01"/>
    <w:rsid w:val="001E5BF0"/>
    <w:rsid w:val="001F57FF"/>
    <w:rsid w:val="00201C44"/>
    <w:rsid w:val="002B71DC"/>
    <w:rsid w:val="002C2657"/>
    <w:rsid w:val="002D771E"/>
    <w:rsid w:val="00315B0B"/>
    <w:rsid w:val="003357DA"/>
    <w:rsid w:val="003429DF"/>
    <w:rsid w:val="00376F63"/>
    <w:rsid w:val="00384AAE"/>
    <w:rsid w:val="0039130B"/>
    <w:rsid w:val="003F554E"/>
    <w:rsid w:val="00406AD3"/>
    <w:rsid w:val="0041093D"/>
    <w:rsid w:val="004365C3"/>
    <w:rsid w:val="0043791B"/>
    <w:rsid w:val="004B7BB9"/>
    <w:rsid w:val="005625F1"/>
    <w:rsid w:val="0056320E"/>
    <w:rsid w:val="00572471"/>
    <w:rsid w:val="005844C7"/>
    <w:rsid w:val="00587311"/>
    <w:rsid w:val="005C59FA"/>
    <w:rsid w:val="005E0BCC"/>
    <w:rsid w:val="00683901"/>
    <w:rsid w:val="006926CE"/>
    <w:rsid w:val="006C3A43"/>
    <w:rsid w:val="006F2F5B"/>
    <w:rsid w:val="00735F61"/>
    <w:rsid w:val="00764B3A"/>
    <w:rsid w:val="00774394"/>
    <w:rsid w:val="007936C4"/>
    <w:rsid w:val="007B04E9"/>
    <w:rsid w:val="00804D8E"/>
    <w:rsid w:val="00850522"/>
    <w:rsid w:val="00854880"/>
    <w:rsid w:val="00864ADD"/>
    <w:rsid w:val="008B0693"/>
    <w:rsid w:val="008D2A11"/>
    <w:rsid w:val="008F7742"/>
    <w:rsid w:val="009220E6"/>
    <w:rsid w:val="00931E0E"/>
    <w:rsid w:val="009C0CE3"/>
    <w:rsid w:val="009D1F80"/>
    <w:rsid w:val="00A237E4"/>
    <w:rsid w:val="00A51235"/>
    <w:rsid w:val="00A70CF2"/>
    <w:rsid w:val="00AB7C83"/>
    <w:rsid w:val="00AC7C42"/>
    <w:rsid w:val="00B13F40"/>
    <w:rsid w:val="00BD0661"/>
    <w:rsid w:val="00BD4D1F"/>
    <w:rsid w:val="00C0042D"/>
    <w:rsid w:val="00C05D2F"/>
    <w:rsid w:val="00C12557"/>
    <w:rsid w:val="00C17D0C"/>
    <w:rsid w:val="00CB6118"/>
    <w:rsid w:val="00CD636E"/>
    <w:rsid w:val="00CF05D5"/>
    <w:rsid w:val="00CF1A16"/>
    <w:rsid w:val="00D032BD"/>
    <w:rsid w:val="00D04702"/>
    <w:rsid w:val="00D16C68"/>
    <w:rsid w:val="00D3383E"/>
    <w:rsid w:val="00D45B69"/>
    <w:rsid w:val="00D60B31"/>
    <w:rsid w:val="00D64D08"/>
    <w:rsid w:val="00D724F7"/>
    <w:rsid w:val="00D928AA"/>
    <w:rsid w:val="00D94469"/>
    <w:rsid w:val="00DB1639"/>
    <w:rsid w:val="00DE09DB"/>
    <w:rsid w:val="00DE743C"/>
    <w:rsid w:val="00E02007"/>
    <w:rsid w:val="00E1279A"/>
    <w:rsid w:val="00E233FC"/>
    <w:rsid w:val="00E446B2"/>
    <w:rsid w:val="00E87DE3"/>
    <w:rsid w:val="00E93B4F"/>
    <w:rsid w:val="00EC4C65"/>
    <w:rsid w:val="00F1678C"/>
    <w:rsid w:val="00FC757C"/>
    <w:rsid w:val="00FE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6C8924-FA81-42E3-9A5B-1F99FB83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469"/>
    <w:rPr>
      <w:sz w:val="24"/>
    </w:rPr>
  </w:style>
  <w:style w:type="paragraph" w:styleId="Heading1">
    <w:name w:val="heading 1"/>
    <w:basedOn w:val="Normal"/>
    <w:next w:val="Normal"/>
    <w:qFormat/>
    <w:rsid w:val="005148E1"/>
    <w:pPr>
      <w:keepNext/>
      <w:jc w:val="center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qFormat/>
    <w:rsid w:val="005148E1"/>
    <w:pPr>
      <w:keepNext/>
      <w:jc w:val="center"/>
      <w:outlineLvl w:val="1"/>
    </w:pPr>
    <w:rPr>
      <w:i/>
      <w:color w:val="6A0402"/>
      <w:sz w:val="80"/>
    </w:rPr>
  </w:style>
  <w:style w:type="paragraph" w:styleId="Heading3">
    <w:name w:val="heading 3"/>
    <w:basedOn w:val="Normal"/>
    <w:next w:val="Normal"/>
    <w:link w:val="Heading3Char"/>
    <w:qFormat/>
    <w:rsid w:val="005148E1"/>
    <w:pPr>
      <w:keepNext/>
      <w:jc w:val="center"/>
      <w:outlineLvl w:val="2"/>
    </w:pPr>
    <w:rPr>
      <w:rFonts w:ascii="Times" w:hAnsi="Times"/>
      <w:b/>
      <w:color w:val="321B0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link w:val="NormalParagraphStyleChar"/>
    <w:rsid w:val="005148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Cs w:val="24"/>
    </w:rPr>
  </w:style>
  <w:style w:type="paragraph" w:styleId="BodyText">
    <w:name w:val="Body Text"/>
    <w:basedOn w:val="Normal"/>
    <w:link w:val="BodyTextChar"/>
    <w:rsid w:val="005148E1"/>
    <w:rPr>
      <w:sz w:val="20"/>
    </w:rPr>
  </w:style>
  <w:style w:type="paragraph" w:customStyle="1" w:styleId="RestaurantNameHere01">
    <w:name w:val="Restaurant Name Here 01"/>
    <w:basedOn w:val="Heading2"/>
    <w:link w:val="RestaurantNameHere01Char"/>
    <w:qFormat/>
    <w:rsid w:val="00D94469"/>
  </w:style>
  <w:style w:type="paragraph" w:customStyle="1" w:styleId="Timings">
    <w:name w:val="Timings"/>
    <w:basedOn w:val="NormalParagraphStyle"/>
    <w:link w:val="TimingsChar"/>
    <w:qFormat/>
    <w:rsid w:val="00D94469"/>
    <w:pPr>
      <w:jc w:val="center"/>
    </w:pPr>
    <w:rPr>
      <w:color w:val="6A0402"/>
    </w:rPr>
  </w:style>
  <w:style w:type="character" w:customStyle="1" w:styleId="Heading2Char">
    <w:name w:val="Heading 2 Char"/>
    <w:basedOn w:val="DefaultParagraphFont"/>
    <w:link w:val="Heading2"/>
    <w:rsid w:val="00D94469"/>
    <w:rPr>
      <w:i/>
      <w:color w:val="6A0402"/>
      <w:sz w:val="80"/>
    </w:rPr>
  </w:style>
  <w:style w:type="character" w:customStyle="1" w:styleId="RestaurantNameHere01Char">
    <w:name w:val="Restaurant Name Here 01 Char"/>
    <w:basedOn w:val="Heading2Char"/>
    <w:link w:val="RestaurantNameHere01"/>
    <w:rsid w:val="00D94469"/>
    <w:rPr>
      <w:i/>
      <w:color w:val="6A0402"/>
      <w:sz w:val="80"/>
    </w:rPr>
  </w:style>
  <w:style w:type="paragraph" w:customStyle="1" w:styleId="Address01">
    <w:name w:val="Address 01"/>
    <w:basedOn w:val="Normal"/>
    <w:link w:val="Address01Char"/>
    <w:qFormat/>
    <w:rsid w:val="00D94469"/>
    <w:pPr>
      <w:jc w:val="center"/>
    </w:pPr>
    <w:rPr>
      <w:rFonts w:ascii="Times" w:hAnsi="Times"/>
      <w:color w:val="6A0402"/>
    </w:rPr>
  </w:style>
  <w:style w:type="character" w:customStyle="1" w:styleId="NormalParagraphStyleChar">
    <w:name w:val="NormalParagraphStyle Char"/>
    <w:basedOn w:val="DefaultParagraphFont"/>
    <w:link w:val="NormalParagraphStyle"/>
    <w:rsid w:val="00D94469"/>
    <w:rPr>
      <w:rFonts w:ascii="Times-Roman" w:hAnsi="Times-Roman"/>
      <w:color w:val="000000"/>
      <w:sz w:val="24"/>
      <w:szCs w:val="24"/>
    </w:rPr>
  </w:style>
  <w:style w:type="character" w:customStyle="1" w:styleId="TimingsChar">
    <w:name w:val="Timings Char"/>
    <w:basedOn w:val="NormalParagraphStyleChar"/>
    <w:link w:val="Timings"/>
    <w:rsid w:val="00D94469"/>
    <w:rPr>
      <w:rFonts w:ascii="Times-Roman" w:hAnsi="Times-Roman"/>
      <w:color w:val="000000"/>
      <w:sz w:val="24"/>
      <w:szCs w:val="24"/>
    </w:rPr>
  </w:style>
  <w:style w:type="paragraph" w:customStyle="1" w:styleId="website">
    <w:name w:val="website"/>
    <w:basedOn w:val="Heading3"/>
    <w:link w:val="websiteChar"/>
    <w:qFormat/>
    <w:rsid w:val="00D94469"/>
    <w:rPr>
      <w:b w:val="0"/>
      <w:color w:val="6A0402"/>
      <w:sz w:val="24"/>
    </w:rPr>
  </w:style>
  <w:style w:type="character" w:customStyle="1" w:styleId="Address01Char">
    <w:name w:val="Address 01 Char"/>
    <w:basedOn w:val="DefaultParagraphFont"/>
    <w:link w:val="Address01"/>
    <w:rsid w:val="00D94469"/>
    <w:rPr>
      <w:rFonts w:ascii="Times" w:hAnsi="Times"/>
      <w:color w:val="6A0402"/>
      <w:sz w:val="24"/>
    </w:rPr>
  </w:style>
  <w:style w:type="paragraph" w:customStyle="1" w:styleId="RestaurantNameHere02">
    <w:name w:val="Restaurant Name Here 02"/>
    <w:basedOn w:val="Heading2"/>
    <w:link w:val="RestaurantNameHere02Char"/>
    <w:qFormat/>
    <w:rsid w:val="00D94469"/>
    <w:rPr>
      <w:sz w:val="68"/>
    </w:rPr>
  </w:style>
  <w:style w:type="character" w:customStyle="1" w:styleId="Heading3Char">
    <w:name w:val="Heading 3 Char"/>
    <w:basedOn w:val="DefaultParagraphFont"/>
    <w:link w:val="Heading3"/>
    <w:rsid w:val="00D94469"/>
    <w:rPr>
      <w:rFonts w:ascii="Times" w:hAnsi="Times"/>
      <w:b/>
      <w:color w:val="321B0C"/>
    </w:rPr>
  </w:style>
  <w:style w:type="character" w:customStyle="1" w:styleId="websiteChar">
    <w:name w:val="website Char"/>
    <w:basedOn w:val="Heading3Char"/>
    <w:link w:val="website"/>
    <w:rsid w:val="00D94469"/>
    <w:rPr>
      <w:rFonts w:ascii="Times" w:hAnsi="Times"/>
      <w:b/>
      <w:color w:val="321B0C"/>
    </w:rPr>
  </w:style>
  <w:style w:type="paragraph" w:customStyle="1" w:styleId="Footer01">
    <w:name w:val="Footer 01"/>
    <w:basedOn w:val="Heading3"/>
    <w:link w:val="Footer01Char"/>
    <w:qFormat/>
    <w:rsid w:val="00D94469"/>
    <w:rPr>
      <w:b w:val="0"/>
      <w:color w:val="6A0402"/>
    </w:rPr>
  </w:style>
  <w:style w:type="character" w:customStyle="1" w:styleId="RestaurantNameHere02Char">
    <w:name w:val="Restaurant Name Here 02 Char"/>
    <w:basedOn w:val="Heading2Char"/>
    <w:link w:val="RestaurantNameHere02"/>
    <w:rsid w:val="00D94469"/>
    <w:rPr>
      <w:i/>
      <w:color w:val="6A0402"/>
      <w:sz w:val="68"/>
    </w:rPr>
  </w:style>
  <w:style w:type="paragraph" w:customStyle="1" w:styleId="Header01">
    <w:name w:val="Header 01"/>
    <w:basedOn w:val="Heading3"/>
    <w:link w:val="Header01Char"/>
    <w:qFormat/>
    <w:rsid w:val="00D94469"/>
    <w:rPr>
      <w:color w:val="6A0402"/>
      <w:sz w:val="32"/>
    </w:rPr>
  </w:style>
  <w:style w:type="character" w:customStyle="1" w:styleId="Footer01Char">
    <w:name w:val="Footer 01 Char"/>
    <w:basedOn w:val="Heading3Char"/>
    <w:link w:val="Footer01"/>
    <w:rsid w:val="00D94469"/>
    <w:rPr>
      <w:rFonts w:ascii="Times" w:hAnsi="Times"/>
      <w:b/>
      <w:color w:val="6A0402"/>
    </w:rPr>
  </w:style>
  <w:style w:type="paragraph" w:customStyle="1" w:styleId="MenuItem01">
    <w:name w:val="Menu Item 01"/>
    <w:basedOn w:val="Heading3"/>
    <w:link w:val="MenuItem01Char"/>
    <w:qFormat/>
    <w:rsid w:val="00D94469"/>
    <w:rPr>
      <w:color w:val="6A0402"/>
      <w:sz w:val="24"/>
    </w:rPr>
  </w:style>
  <w:style w:type="character" w:customStyle="1" w:styleId="Header01Char">
    <w:name w:val="Header 01 Char"/>
    <w:basedOn w:val="Heading3Char"/>
    <w:link w:val="Header01"/>
    <w:rsid w:val="00D94469"/>
    <w:rPr>
      <w:rFonts w:ascii="Times" w:hAnsi="Times"/>
      <w:b/>
      <w:color w:val="6A0402"/>
      <w:sz w:val="32"/>
    </w:rPr>
  </w:style>
  <w:style w:type="paragraph" w:customStyle="1" w:styleId="Itemdescription01">
    <w:name w:val="Item description 01"/>
    <w:basedOn w:val="Heading3"/>
    <w:link w:val="Itemdescription01Char"/>
    <w:qFormat/>
    <w:rsid w:val="00D94469"/>
    <w:rPr>
      <w:b w:val="0"/>
      <w:i/>
      <w:color w:val="6A0402"/>
    </w:rPr>
  </w:style>
  <w:style w:type="character" w:customStyle="1" w:styleId="MenuItem01Char">
    <w:name w:val="Menu Item 01 Char"/>
    <w:basedOn w:val="Heading3Char"/>
    <w:link w:val="MenuItem01"/>
    <w:rsid w:val="00D94469"/>
    <w:rPr>
      <w:rFonts w:ascii="Times" w:hAnsi="Times"/>
      <w:b/>
      <w:color w:val="6A0402"/>
      <w:sz w:val="24"/>
    </w:rPr>
  </w:style>
  <w:style w:type="paragraph" w:customStyle="1" w:styleId="Amount">
    <w:name w:val="Amount"/>
    <w:basedOn w:val="Heading3"/>
    <w:link w:val="AmountChar"/>
    <w:qFormat/>
    <w:rsid w:val="00D94469"/>
    <w:rPr>
      <w:b w:val="0"/>
      <w:color w:val="6A0402"/>
    </w:rPr>
  </w:style>
  <w:style w:type="character" w:customStyle="1" w:styleId="Itemdescription01Char">
    <w:name w:val="Item description 01 Char"/>
    <w:basedOn w:val="Heading3Char"/>
    <w:link w:val="Itemdescription01"/>
    <w:rsid w:val="00D94469"/>
    <w:rPr>
      <w:rFonts w:ascii="Times" w:hAnsi="Times"/>
      <w:b/>
      <w:i/>
      <w:color w:val="6A0402"/>
    </w:rPr>
  </w:style>
  <w:style w:type="paragraph" w:customStyle="1" w:styleId="BodyText01">
    <w:name w:val="Body Text 01"/>
    <w:basedOn w:val="BodyText"/>
    <w:link w:val="BodyText01Char"/>
    <w:qFormat/>
    <w:rsid w:val="00D94469"/>
    <w:rPr>
      <w:color w:val="6A0402"/>
    </w:rPr>
  </w:style>
  <w:style w:type="character" w:customStyle="1" w:styleId="AmountChar">
    <w:name w:val="Amount Char"/>
    <w:basedOn w:val="Heading3Char"/>
    <w:link w:val="Amount"/>
    <w:rsid w:val="00D94469"/>
    <w:rPr>
      <w:rFonts w:ascii="Times" w:hAnsi="Times"/>
      <w:b/>
      <w:color w:val="6A0402"/>
    </w:rPr>
  </w:style>
  <w:style w:type="character" w:styleId="Hyperlink">
    <w:name w:val="Hyperlink"/>
    <w:basedOn w:val="DefaultParagraphFont"/>
    <w:uiPriority w:val="99"/>
    <w:unhideWhenUsed/>
    <w:rsid w:val="0043791B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rsid w:val="00D94469"/>
  </w:style>
  <w:style w:type="character" w:customStyle="1" w:styleId="BodyText01Char">
    <w:name w:val="Body Text 01 Char"/>
    <w:basedOn w:val="BodyTextChar"/>
    <w:link w:val="BodyText01"/>
    <w:rsid w:val="00D94469"/>
    <w:rPr>
      <w:color w:val="6A040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\AppData\Roaming\Microsoft\Templates\HP_RestTrad_menu_TP1037876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HP_RestTrad_menu_TP10378769.dot</Template>
  <TotalTime>604</TotalTime>
  <Pages>4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Kelley</dc:creator>
  <cp:lastModifiedBy>Brad McLawhorn</cp:lastModifiedBy>
  <cp:revision>21</cp:revision>
  <dcterms:created xsi:type="dcterms:W3CDTF">2015-09-16T03:37:00Z</dcterms:created>
  <dcterms:modified xsi:type="dcterms:W3CDTF">2017-09-26T15:50:00Z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TC103787699990</vt:lpwstr>
  </property>
</Properties>
</file>