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0" w:type="auto"/>
        <w:jc w:val="center"/>
        <w:tblLook w:val="04A0" w:firstRow="1" w:lastRow="0" w:firstColumn="1" w:lastColumn="0" w:noHBand="0" w:noVBand="1"/>
        <w:tblDescription w:val="Brochure layout table page 1"/>
      </w:tblPr>
      <w:tblGrid>
        <w:gridCol w:w="3837"/>
        <w:gridCol w:w="654"/>
        <w:gridCol w:w="654"/>
        <w:gridCol w:w="4050"/>
        <w:gridCol w:w="661"/>
        <w:gridCol w:w="661"/>
        <w:gridCol w:w="3883"/>
      </w:tblGrid>
      <w:tr w:rsidR="00216AAE" w:rsidTr="00852893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EE1690" w:rsidRDefault="002E50EA">
                <w:r>
                  <w:rPr>
                    <w:noProof/>
                    <w:lang w:eastAsia="en-US"/>
                  </w:rPr>
                  <w:drawing>
                    <wp:inline distT="0" distB="0" distL="0" distR="0" wp14:anchorId="51A1F3E4" wp14:editId="4D1656D5">
                      <wp:extent cx="8505190" cy="2408555"/>
                      <wp:effectExtent l="317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20160304_221314.jpg"/>
                              <pic:cNvPicPr/>
                            </pic:nvPicPr>
                            <pic:blipFill rotWithShape="1">
                              <a:blip r:embed="rId6"/>
                              <a:srcRect r="6986"/>
                              <a:stretch/>
                            </pic:blipFill>
                            <pic:spPr bwMode="auto">
                              <a:xfrm rot="16200000">
                                <a:off x="0" y="0"/>
                                <a:ext cx="8505190" cy="24085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E1690" w:rsidRDefault="00EE1690">
            <w:pPr>
              <w:pStyle w:val="Caption"/>
            </w:pPr>
          </w:p>
          <w:p w:rsidR="00103F5B" w:rsidRPr="00103F5B" w:rsidRDefault="00103F5B" w:rsidP="00103F5B">
            <w:pPr>
              <w:pStyle w:val="ListParagraph"/>
              <w:spacing w:after="0" w:line="240" w:lineRule="auto"/>
            </w:pPr>
          </w:p>
        </w:tc>
        <w:tc>
          <w:tcPr>
            <w:tcW w:w="713" w:type="dxa"/>
          </w:tcPr>
          <w:p w:rsidR="00EE1690" w:rsidRDefault="00EE1690"/>
        </w:tc>
        <w:tc>
          <w:tcPr>
            <w:tcW w:w="713" w:type="dxa"/>
          </w:tcPr>
          <w:p w:rsidR="00EE1690" w:rsidRPr="00B86C49" w:rsidRDefault="00EE1690">
            <w:pPr>
              <w:rPr>
                <w:rFonts w:ascii="Gill Sans MT" w:hAnsi="Gill Sans MT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ook w:val="04A0" w:firstRow="1" w:lastRow="0" w:firstColumn="1" w:lastColumn="0" w:noHBand="0" w:noVBand="1"/>
            </w:tblPr>
            <w:tblGrid>
              <w:gridCol w:w="4050"/>
            </w:tblGrid>
            <w:tr w:rsidR="00216AAE" w:rsidRPr="00B86C49" w:rsidTr="00852893">
              <w:trPr>
                <w:trHeight w:hRule="exact" w:val="7920"/>
              </w:trPr>
              <w:tc>
                <w:tcPr>
                  <w:tcW w:w="5000" w:type="pct"/>
                </w:tcPr>
                <w:p w:rsidR="00EE1690" w:rsidRDefault="00E24A7D" w:rsidP="00E24A7D">
                  <w:pPr>
                    <w:pStyle w:val="Heading1"/>
                    <w:jc w:val="center"/>
                  </w:pPr>
                  <w:r>
                    <w:t>PREFERRED CATERERS</w:t>
                  </w:r>
                </w:p>
                <w:p w:rsidR="00E24A7D" w:rsidRPr="00E24A7D" w:rsidRDefault="004550B1" w:rsidP="00E24A7D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0528" behindDoc="0" locked="0" layoutInCell="1" allowOverlap="1" wp14:anchorId="6B47A4CF" wp14:editId="368A77AF">
                        <wp:simplePos x="0" y="0"/>
                        <wp:positionH relativeFrom="margin">
                          <wp:posOffset>389255</wp:posOffset>
                        </wp:positionH>
                        <wp:positionV relativeFrom="margin">
                          <wp:posOffset>666750</wp:posOffset>
                        </wp:positionV>
                        <wp:extent cx="1697990" cy="1485900"/>
                        <wp:effectExtent l="0" t="0" r="0" b="0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untitled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7990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9504" behindDoc="0" locked="0" layoutInCell="1" allowOverlap="1" wp14:anchorId="59137178" wp14:editId="59F4F337">
                        <wp:simplePos x="0" y="0"/>
                        <wp:positionH relativeFrom="margin">
                          <wp:posOffset>0</wp:posOffset>
                        </wp:positionH>
                        <wp:positionV relativeFrom="margin">
                          <wp:posOffset>2686050</wp:posOffset>
                        </wp:positionV>
                        <wp:extent cx="2571750" cy="619125"/>
                        <wp:effectExtent l="0" t="0" r="0" b="9525"/>
                        <wp:wrapSquare wrapText="bothSides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7a1e253437ba4d6eb6e8c98b2d74e8d7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1750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8480" behindDoc="0" locked="0" layoutInCell="1" allowOverlap="1" wp14:anchorId="4D817EF7" wp14:editId="7BF09F12">
                        <wp:simplePos x="0" y="0"/>
                        <wp:positionH relativeFrom="margin">
                          <wp:posOffset>161925</wp:posOffset>
                        </wp:positionH>
                        <wp:positionV relativeFrom="margin">
                          <wp:posOffset>3905250</wp:posOffset>
                        </wp:positionV>
                        <wp:extent cx="2247900" cy="752475"/>
                        <wp:effectExtent l="0" t="0" r="0" b="9525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Applause-Logo-NEW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16AAE" w:rsidRPr="00B86C49" w:rsidTr="00852893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216AAE" w:rsidRDefault="007D5763" w:rsidP="00216AAE">
                  <w:r>
                    <w:rPr>
                      <w:rFonts w:ascii="Gill Sans MT" w:hAnsi="Gill Sans MT"/>
                      <w:noProof/>
                      <w:lang w:eastAsia="en-US"/>
                    </w:rPr>
                    <w:drawing>
                      <wp:anchor distT="0" distB="0" distL="114300" distR="114300" simplePos="0" relativeHeight="251664384" behindDoc="0" locked="0" layoutInCell="1" allowOverlap="1" wp14:anchorId="006CFA59" wp14:editId="6FCCCC12">
                        <wp:simplePos x="0" y="0"/>
                        <wp:positionH relativeFrom="margin">
                          <wp:posOffset>-21590</wp:posOffset>
                        </wp:positionH>
                        <wp:positionV relativeFrom="margin">
                          <wp:posOffset>440055</wp:posOffset>
                        </wp:positionV>
                        <wp:extent cx="941705" cy="804545"/>
                        <wp:effectExtent l="0" t="0" r="0" b="0"/>
                        <wp:wrapSquare wrapText="bothSides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CAC_Alternate_4Color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705" cy="804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16AAE" w:rsidRPr="00216AAE">
                    <w:rPr>
                      <w:rFonts w:ascii="Gill Sans MT" w:hAnsi="Gill Sans MT"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6432" behindDoc="0" locked="0" layoutInCell="1" allowOverlap="1" wp14:anchorId="743C46E6" wp14:editId="4778DECA">
                            <wp:simplePos x="0" y="0"/>
                            <wp:positionH relativeFrom="margin">
                              <wp:posOffset>993775</wp:posOffset>
                            </wp:positionH>
                            <wp:positionV relativeFrom="margin">
                              <wp:posOffset>659130</wp:posOffset>
                            </wp:positionV>
                            <wp:extent cx="1466850" cy="758825"/>
                            <wp:effectExtent l="0" t="0" r="19050" b="22225"/>
                            <wp:wrapSquare wrapText="bothSides"/>
                            <wp:docPr id="2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66850" cy="758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16AAE" w:rsidRPr="00216AAE" w:rsidRDefault="00216AAE" w:rsidP="00216AAE">
                                        <w:pPr>
                                          <w:spacing w:after="0" w:line="240" w:lineRule="auto"/>
                                          <w:rPr>
                                            <w:rFonts w:ascii="Gill Sans MT" w:hAnsi="Gill Sans MT"/>
                                            <w:b/>
                                            <w:color w:val="00538F" w:themeColor="accent3" w:themeShade="B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16AAE">
                                          <w:rPr>
                                            <w:rFonts w:ascii="Gill Sans MT" w:hAnsi="Gill Sans MT"/>
                                            <w:b/>
                                            <w:color w:val="00538F" w:themeColor="accent3" w:themeShade="BF"/>
                                            <w:sz w:val="18"/>
                                            <w:szCs w:val="18"/>
                                          </w:rPr>
                                          <w:t>CHRISTIAN ATHLETIC COMPLEX</w:t>
                                        </w:r>
                                      </w:p>
                                      <w:p w:rsidR="00216AAE" w:rsidRPr="0012299E" w:rsidRDefault="00216AAE" w:rsidP="00216AAE">
                                        <w:pPr>
                                          <w:spacing w:after="0" w:line="240" w:lineRule="auto"/>
                                          <w:rPr>
                                            <w:rFonts w:ascii="Gill Sans MT" w:hAnsi="Gill Sans MT"/>
                                            <w:color w:val="auto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12299E">
                                          <w:rPr>
                                            <w:rFonts w:ascii="Gill Sans MT" w:hAnsi="Gill Sans MT"/>
                                            <w:color w:val="auto"/>
                                            <w:sz w:val="16"/>
                                            <w:szCs w:val="18"/>
                                          </w:rPr>
                                          <w:t>3540 36</w:t>
                                        </w:r>
                                        <w:r w:rsidRPr="0012299E">
                                          <w:rPr>
                                            <w:rFonts w:ascii="Gill Sans MT" w:hAnsi="Gill Sans MT"/>
                                            <w:color w:val="auto"/>
                                            <w:sz w:val="16"/>
                                            <w:szCs w:val="18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 w:rsidRPr="0012299E">
                                          <w:rPr>
                                            <w:rFonts w:ascii="Gill Sans MT" w:hAnsi="Gill Sans MT"/>
                                            <w:color w:val="auto"/>
                                            <w:sz w:val="16"/>
                                            <w:szCs w:val="18"/>
                                          </w:rPr>
                                          <w:t xml:space="preserve"> ST SE</w:t>
                                        </w:r>
                                      </w:p>
                                      <w:p w:rsidR="00216AAE" w:rsidRPr="0012299E" w:rsidRDefault="00216AAE">
                                        <w:pPr>
                                          <w:rPr>
                                            <w:rFonts w:ascii="Gill Sans MT" w:hAnsi="Gill Sans MT"/>
                                            <w:color w:val="auto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12299E">
                                          <w:rPr>
                                            <w:rFonts w:ascii="Gill Sans MT" w:hAnsi="Gill Sans MT"/>
                                            <w:color w:val="auto"/>
                                            <w:sz w:val="16"/>
                                            <w:szCs w:val="18"/>
                                          </w:rPr>
                                          <w:t>GRAND RAPIDS, MI  49512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43C46E6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78.25pt;margin-top:51.9pt;width:115.5pt;height:5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" strokecolor="white [3212]">
                            <v:textbox>
                              <w:txbxContent>
                                <w:p w:rsidR="00216AAE" w:rsidRPr="00216AAE" w:rsidRDefault="00216AAE" w:rsidP="00216AAE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color w:val="00538F" w:themeColor="accent3" w:themeShade="BF"/>
                                      <w:sz w:val="18"/>
                                      <w:szCs w:val="18"/>
                                    </w:rPr>
                                  </w:pPr>
                                  <w:r w:rsidRPr="00216AAE">
                                    <w:rPr>
                                      <w:rFonts w:ascii="Gill Sans MT" w:hAnsi="Gill Sans MT"/>
                                      <w:b/>
                                      <w:color w:val="00538F" w:themeColor="accent3" w:themeShade="BF"/>
                                      <w:sz w:val="18"/>
                                      <w:szCs w:val="18"/>
                                    </w:rPr>
                                    <w:t>CHRISTIAN ATHLETIC COMPLEX</w:t>
                                  </w:r>
                                </w:p>
                                <w:p w:rsidR="00216AAE" w:rsidRPr="0012299E" w:rsidRDefault="00216AAE" w:rsidP="00216AAE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color w:val="auto"/>
                                      <w:sz w:val="16"/>
                                      <w:szCs w:val="18"/>
                                    </w:rPr>
                                  </w:pPr>
                                  <w:r w:rsidRPr="0012299E">
                                    <w:rPr>
                                      <w:rFonts w:ascii="Gill Sans MT" w:hAnsi="Gill Sans MT"/>
                                      <w:color w:val="auto"/>
                                      <w:sz w:val="16"/>
                                      <w:szCs w:val="18"/>
                                    </w:rPr>
                                    <w:t>3540 36</w:t>
                                  </w:r>
                                  <w:r w:rsidRPr="0012299E">
                                    <w:rPr>
                                      <w:rFonts w:ascii="Gill Sans MT" w:hAnsi="Gill Sans MT"/>
                                      <w:color w:val="auto"/>
                                      <w:sz w:val="16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12299E">
                                    <w:rPr>
                                      <w:rFonts w:ascii="Gill Sans MT" w:hAnsi="Gill Sans MT"/>
                                      <w:color w:val="auto"/>
                                      <w:sz w:val="16"/>
                                      <w:szCs w:val="18"/>
                                    </w:rPr>
                                    <w:t xml:space="preserve"> ST SE</w:t>
                                  </w:r>
                                </w:p>
                                <w:p w:rsidR="00216AAE" w:rsidRPr="0012299E" w:rsidRDefault="00216AAE">
                                  <w:pPr>
                                    <w:rPr>
                                      <w:rFonts w:ascii="Gill Sans MT" w:hAnsi="Gill Sans MT"/>
                                      <w:color w:val="auto"/>
                                      <w:sz w:val="16"/>
                                      <w:szCs w:val="18"/>
                                    </w:rPr>
                                  </w:pPr>
                                  <w:r w:rsidRPr="0012299E">
                                    <w:rPr>
                                      <w:rFonts w:ascii="Gill Sans MT" w:hAnsi="Gill Sans MT"/>
                                      <w:color w:val="auto"/>
                                      <w:sz w:val="16"/>
                                      <w:szCs w:val="18"/>
                                    </w:rPr>
                                    <w:t>GRAND RAPIDS, MI  49512</w:t>
                                  </w:r>
                                </w:p>
                              </w:txbxContent>
                            </v:textbox>
                            <w10:wrap type="square" anchorx="margin" anchory="margin"/>
                          </v:shape>
                        </w:pict>
                      </mc:Fallback>
                    </mc:AlternateContent>
                  </w:r>
                </w:p>
                <w:tbl>
                  <w:tblPr>
                    <w:tblpPr w:leftFromText="180" w:rightFromText="180" w:horzAnchor="margin" w:tblpY="-420"/>
                    <w:tblOverlap w:val="never"/>
                    <w:tblW w:w="1346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90"/>
                  </w:tblGrid>
                  <w:tr w:rsidR="00216AAE" w:rsidRPr="00B86C49" w:rsidTr="00216AAE">
                    <w:sdt>
                      <w:sdtPr>
                        <w:rPr>
                          <w:rFonts w:ascii="Gill Sans MT" w:hAnsi="Gill Sans MT"/>
                        </w:r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216AAE" w:rsidRPr="00B86C49" w:rsidRDefault="00216AAE" w:rsidP="00216AAE">
                            <w:pPr>
                              <w:pStyle w:val="NoSpacing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</w:sdtContent>
                    </w:sdt>
                  </w:tr>
                </w:tbl>
                <w:p w:rsidR="00EE1690" w:rsidRPr="00B86C49" w:rsidRDefault="00EE1690">
                  <w:pPr>
                    <w:rPr>
                      <w:rFonts w:ascii="Gill Sans MT" w:hAnsi="Gill Sans MT"/>
                    </w:rPr>
                  </w:pPr>
                </w:p>
              </w:tc>
            </w:tr>
          </w:tbl>
          <w:p w:rsidR="00EE1690" w:rsidRPr="00B86C49" w:rsidRDefault="00EE1690">
            <w:pPr>
              <w:rPr>
                <w:rFonts w:ascii="Gill Sans MT" w:hAnsi="Gill Sans MT"/>
              </w:rPr>
            </w:pPr>
          </w:p>
        </w:tc>
        <w:tc>
          <w:tcPr>
            <w:tcW w:w="720" w:type="dxa"/>
          </w:tcPr>
          <w:p w:rsidR="00EE1690" w:rsidRDefault="00EE1690"/>
        </w:tc>
        <w:tc>
          <w:tcPr>
            <w:tcW w:w="720" w:type="dxa"/>
          </w:tcPr>
          <w:p w:rsidR="00EE1690" w:rsidRDefault="00EE1690" w:rsidP="00522B1B"/>
        </w:tc>
        <w:tc>
          <w:tcPr>
            <w:tcW w:w="3851" w:type="dxa"/>
          </w:tcPr>
          <w:tbl>
            <w:tblPr>
              <w:tblStyle w:val="TableLayout"/>
              <w:tblW w:w="0" w:type="auto"/>
              <w:tblLook w:val="04A0" w:firstRow="1" w:lastRow="0" w:firstColumn="1" w:lastColumn="0" w:noHBand="0" w:noVBand="1"/>
            </w:tblPr>
            <w:tblGrid>
              <w:gridCol w:w="3883"/>
            </w:tblGrid>
            <w:tr w:rsidR="00EE1690" w:rsidTr="00CF07A4">
              <w:trPr>
                <w:trHeight w:hRule="exact" w:val="5310"/>
              </w:trPr>
              <w:sdt>
                <w:sdtPr>
                  <w:id w:val="-1297910721"/>
                  <w:picture/>
                </w:sdtPr>
                <w:sdtEndPr/>
                <w:sdtContent>
                  <w:tc>
                    <w:tcPr>
                      <w:tcW w:w="0" w:type="auto"/>
                    </w:tcPr>
                    <w:p w:rsidR="00EE1690" w:rsidRDefault="00522B1B" w:rsidP="00522B1B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035DE9A" wp14:editId="3DA98B3F">
                            <wp:extent cx="2466052" cy="3276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6322.JPG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760" r="259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3835" cy="33135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EE1690" w:rsidTr="00852893">
              <w:trPr>
                <w:trHeight w:hRule="exact" w:val="353"/>
              </w:trPr>
              <w:tc>
                <w:tcPr>
                  <w:tcW w:w="0" w:type="auto"/>
                </w:tcPr>
                <w:p w:rsidR="00EE1690" w:rsidRDefault="00CF07A4" w:rsidP="00522B1B">
                  <w:r w:rsidRPr="00852893">
                    <w:rPr>
                      <w:rFonts w:ascii="Gill Sans MT" w:hAnsi="Gill Sans MT"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2C4FBD70" wp14:editId="0A234B75">
                            <wp:simplePos x="0" y="0"/>
                            <wp:positionH relativeFrom="margin">
                              <wp:posOffset>113030</wp:posOffset>
                            </wp:positionH>
                            <wp:positionV relativeFrom="margin">
                              <wp:posOffset>2362200</wp:posOffset>
                            </wp:positionV>
                            <wp:extent cx="1914525" cy="933450"/>
                            <wp:effectExtent l="0" t="0" r="28575" b="1905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1452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9525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52893" w:rsidRPr="00260DA0" w:rsidRDefault="004550B1">
                                        <w:pPr>
                                          <w:rPr>
                                            <w:rFonts w:ascii="Gill Sans MT" w:hAnsi="Gill Sans MT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Gill Sans MT" w:hAnsi="Gill Sans MT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2017</w:t>
                                        </w:r>
                                        <w:r w:rsidR="00260DA0" w:rsidRPr="00260DA0">
                                          <w:rPr>
                                            <w:rFonts w:ascii="Gill Sans MT" w:hAnsi="Gill Sans MT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FACILITY RENTAL RATES AND INFORMATION </w:t>
                                        </w:r>
                                      </w:p>
                                      <w:p w:rsidR="00852893" w:rsidRPr="00852893" w:rsidRDefault="00852893">
                                        <w:pPr>
                                          <w:rPr>
                                            <w:rFonts w:ascii="Gill Sans MT" w:hAnsi="Gill Sans MT"/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4FBD70" id="_x0000_s1027" type="#_x0000_t202" style="position:absolute;margin-left:8.9pt;margin-top:186pt;width:150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" fillcolor="#0070c0 [3204]" strokecolor="#0070c0 [3204]">
                            <v:textbox>
                              <w:txbxContent>
                                <w:p w:rsidR="00852893" w:rsidRPr="00260DA0" w:rsidRDefault="004550B1">
                                  <w:pPr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2017</w:t>
                                  </w:r>
                                  <w:r w:rsidR="00260DA0" w:rsidRPr="00260DA0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FACILITY RENTAL RATES AND INFORMATION </w:t>
                                  </w:r>
                                </w:p>
                                <w:p w:rsidR="00852893" w:rsidRPr="00852893" w:rsidRDefault="00852893">
                                  <w:pPr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32"/>
                                    </w:rPr>
                                  </w:pPr>
                                </w:p>
                              </w:txbxContent>
                            </v:textbox>
                            <w10:wrap anchorx="margin" anchory="margin"/>
                          </v:shape>
                        </w:pict>
                      </mc:Fallback>
                    </mc:AlternateContent>
                  </w:r>
                </w:p>
              </w:tc>
            </w:tr>
            <w:tr w:rsidR="00EE1690" w:rsidTr="00852893">
              <w:trPr>
                <w:trHeight w:hRule="exact" w:val="3744"/>
              </w:trPr>
              <w:sdt>
                <w:sdtPr>
                  <w:rPr>
                    <w:rFonts w:ascii="Gill Sans MT" w:hAnsi="Gill Sans MT"/>
                    <w:sz w:val="52"/>
                    <w:szCs w:val="52"/>
                  </w:rPr>
                  <w:alias w:val="Company"/>
                  <w:tag w:val=""/>
                  <w:id w:val="1477263083"/>
                  <w:placeholder>
                    <w:docPart w:val="9064F02B1B974BE5BE8A3C88F63A9B4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0" w:type="auto"/>
                      <w:shd w:val="clear" w:color="auto" w:fill="0070C0" w:themeFill="accent1"/>
                    </w:tcPr>
                    <w:p w:rsidR="00EE1690" w:rsidRPr="00B86C49" w:rsidRDefault="00B86C49" w:rsidP="00CF07A4">
                      <w:pPr>
                        <w:pStyle w:val="Title"/>
                        <w:rPr>
                          <w:rFonts w:ascii="Gill Sans MT" w:hAnsi="Gill Sans MT"/>
                        </w:rPr>
                      </w:pPr>
                      <w:r w:rsidRPr="00B86C49">
                        <w:rPr>
                          <w:rFonts w:ascii="Gill Sans MT" w:hAnsi="Gill Sans MT"/>
                          <w:caps w:val="0"/>
                          <w:sz w:val="52"/>
                          <w:szCs w:val="52"/>
                        </w:rPr>
                        <w:t>CHRISTIAN ATHELTIC COMPLEX</w:t>
                      </w:r>
                    </w:p>
                  </w:tc>
                </w:sdtContent>
              </w:sdt>
            </w:tr>
            <w:tr w:rsidR="00EE1690" w:rsidTr="00852893">
              <w:trPr>
                <w:trHeight w:hRule="exact" w:val="1416"/>
              </w:trPr>
              <w:tc>
                <w:tcPr>
                  <w:tcW w:w="0" w:type="auto"/>
                  <w:shd w:val="clear" w:color="auto" w:fill="0070C0" w:themeFill="accent1"/>
                  <w:vAlign w:val="bottom"/>
                </w:tcPr>
                <w:p w:rsidR="00EE1690" w:rsidRPr="00B86C49" w:rsidRDefault="00EE1690" w:rsidP="00522B1B">
                  <w:pPr>
                    <w:pStyle w:val="Subtitle"/>
                    <w:rPr>
                      <w:rFonts w:ascii="Gill Sans MT" w:hAnsi="Gill Sans MT"/>
                    </w:rPr>
                  </w:pPr>
                </w:p>
              </w:tc>
            </w:tr>
          </w:tbl>
          <w:p w:rsidR="00EE1690" w:rsidRDefault="00EE1690" w:rsidP="00522B1B"/>
        </w:tc>
      </w:tr>
    </w:tbl>
    <w:p w:rsidR="00EE1690" w:rsidRDefault="00EE1690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290"/>
        <w:gridCol w:w="713"/>
        <w:gridCol w:w="713"/>
        <w:gridCol w:w="3843"/>
        <w:gridCol w:w="720"/>
        <w:gridCol w:w="720"/>
        <w:gridCol w:w="3851"/>
      </w:tblGrid>
      <w:tr w:rsidR="00103F5B" w:rsidRPr="00103F5B" w:rsidTr="004550B1">
        <w:trPr>
          <w:trHeight w:hRule="exact" w:val="10800"/>
          <w:jc w:val="center"/>
        </w:trPr>
        <w:tc>
          <w:tcPr>
            <w:tcW w:w="4290" w:type="dxa"/>
            <w:vAlign w:val="bottom"/>
          </w:tcPr>
          <w:p w:rsidR="00A221E4" w:rsidRDefault="00A221E4" w:rsidP="001F1D61">
            <w:pPr>
              <w:pStyle w:val="Heading1"/>
              <w:jc w:val="center"/>
              <w:rPr>
                <w:rFonts w:ascii="Gill Sans MT" w:hAnsi="Gill Sans MT"/>
              </w:rPr>
            </w:pPr>
          </w:p>
          <w:p w:rsidR="00EE1690" w:rsidRDefault="004550B1" w:rsidP="001F1D61">
            <w:pPr>
              <w:jc w:val="center"/>
            </w:pPr>
            <w:r>
              <w:rPr>
                <w:rFonts w:ascii="Gill Sans MT" w:hAnsi="Gill Sans MT"/>
                <w:noProof/>
                <w:lang w:eastAsia="en-US"/>
              </w:rPr>
              <w:drawing>
                <wp:anchor distT="0" distB="0" distL="114300" distR="114300" simplePos="0" relativeHeight="251667456" behindDoc="1" locked="0" layoutInCell="1" allowOverlap="1" wp14:anchorId="682BC41E" wp14:editId="720FA6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2290445</wp:posOffset>
                  </wp:positionV>
                  <wp:extent cx="2730500" cy="20478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60304_22112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</w:tcPr>
          <w:p w:rsidR="00EE1690" w:rsidRDefault="00EE1690"/>
        </w:tc>
        <w:tc>
          <w:tcPr>
            <w:tcW w:w="713" w:type="dxa"/>
          </w:tcPr>
          <w:p w:rsidR="00EE1690" w:rsidRDefault="00EE1690"/>
        </w:tc>
        <w:tc>
          <w:tcPr>
            <w:tcW w:w="3843" w:type="dxa"/>
          </w:tcPr>
          <w:p w:rsidR="009F373C" w:rsidRPr="00D96185" w:rsidRDefault="00D96185" w:rsidP="009F373C">
            <w:pPr>
              <w:pStyle w:val="Heading1"/>
              <w:rPr>
                <w:rFonts w:ascii="Gill Sans MT" w:hAnsi="Gill Sans MT"/>
              </w:rPr>
            </w:pPr>
            <w:r w:rsidRPr="00D96185">
              <w:rPr>
                <w:rFonts w:ascii="Gill Sans MT" w:hAnsi="Gill Sans MT"/>
              </w:rPr>
              <w:t>RATES</w:t>
            </w:r>
          </w:p>
          <w:p w:rsidR="009E621A" w:rsidRPr="00D96185" w:rsidRDefault="009E621A" w:rsidP="009E621A">
            <w:pPr>
              <w:rPr>
                <w:rFonts w:ascii="Gill Sans MT" w:hAnsi="Gill Sans MT"/>
              </w:rPr>
            </w:pPr>
          </w:p>
          <w:p w:rsidR="009E621A" w:rsidRPr="00B54306" w:rsidRDefault="00D96185" w:rsidP="009E621A">
            <w:pPr>
              <w:rPr>
                <w:rFonts w:ascii="Gill Sans MT" w:hAnsi="Gill Sans MT"/>
                <w:b/>
                <w:color w:val="auto"/>
                <w:sz w:val="24"/>
                <w:szCs w:val="24"/>
                <w:u w:val="single"/>
              </w:rPr>
            </w:pPr>
            <w:r w:rsidRPr="00B54306">
              <w:rPr>
                <w:rFonts w:ascii="Gill Sans MT" w:hAnsi="Gill Sans MT"/>
                <w:b/>
                <w:color w:val="auto"/>
                <w:sz w:val="24"/>
                <w:szCs w:val="24"/>
                <w:u w:val="single"/>
              </w:rPr>
              <w:t>STANDARD RENTAL RATES</w:t>
            </w:r>
            <w:r w:rsidRPr="00B54306">
              <w:rPr>
                <w:rFonts w:ascii="Gill Sans MT" w:hAnsi="Gill Sans MT"/>
                <w:b/>
                <w:color w:val="auto"/>
                <w:sz w:val="24"/>
                <w:szCs w:val="24"/>
              </w:rPr>
              <w:t>*</w:t>
            </w:r>
          </w:p>
          <w:p w:rsidR="004550B1" w:rsidRDefault="00D96185" w:rsidP="004550B1">
            <w:pPr>
              <w:pStyle w:val="Heading2"/>
              <w:spacing w:before="200"/>
              <w:rPr>
                <w:rFonts w:ascii="Gill Sans MT" w:hAnsi="Gill Sans MT"/>
                <w:b w:val="0"/>
                <w:color w:val="auto"/>
                <w:sz w:val="22"/>
                <w:szCs w:val="22"/>
              </w:rPr>
            </w:pPr>
            <w:r w:rsidRPr="00B54306">
              <w:rPr>
                <w:rFonts w:ascii="Gill Sans MT" w:hAnsi="Gill Sans MT"/>
                <w:b w:val="0"/>
                <w:color w:val="auto"/>
                <w:sz w:val="22"/>
                <w:szCs w:val="22"/>
              </w:rPr>
              <w:t>FIRST TWO HOURS - $</w:t>
            </w:r>
            <w:r w:rsidR="004550B1">
              <w:rPr>
                <w:rFonts w:ascii="Gill Sans MT" w:hAnsi="Gill Sans MT"/>
                <w:b w:val="0"/>
                <w:color w:val="auto"/>
                <w:sz w:val="22"/>
                <w:szCs w:val="22"/>
              </w:rPr>
              <w:t>200*</w:t>
            </w:r>
          </w:p>
          <w:p w:rsidR="00845196" w:rsidRDefault="00D96185" w:rsidP="009F373C">
            <w:pPr>
              <w:rPr>
                <w:rFonts w:ascii="Gill Sans MT" w:hAnsi="Gill Sans MT"/>
                <w:color w:val="auto"/>
                <w:sz w:val="22"/>
                <w:szCs w:val="22"/>
              </w:rPr>
            </w:pPr>
            <w:r w:rsidRPr="00B54306">
              <w:rPr>
                <w:rFonts w:ascii="Gill Sans MT" w:hAnsi="Gill Sans MT"/>
                <w:color w:val="auto"/>
                <w:sz w:val="22"/>
                <w:szCs w:val="22"/>
              </w:rPr>
              <w:t>EACH ADDITIONAL HOUR - $50</w:t>
            </w:r>
          </w:p>
          <w:p w:rsidR="00845196" w:rsidRDefault="00845196" w:rsidP="00845196">
            <w:pPr>
              <w:rPr>
                <w:rFonts w:ascii="Gill Sans MT" w:hAnsi="Gill Sans MT"/>
                <w:color w:val="auto"/>
                <w:sz w:val="22"/>
              </w:rPr>
            </w:pPr>
            <w:r>
              <w:rPr>
                <w:rFonts w:ascii="Gill Sans MT" w:hAnsi="Gill Sans MT"/>
                <w:color w:val="auto"/>
                <w:sz w:val="22"/>
              </w:rPr>
              <w:t>CAC SET UP FEE - $50</w:t>
            </w:r>
          </w:p>
          <w:p w:rsidR="00845196" w:rsidRPr="003C52D8" w:rsidRDefault="00FC32BA" w:rsidP="00845196">
            <w:pPr>
              <w:rPr>
                <w:rFonts w:ascii="Gill Sans MT" w:hAnsi="Gill Sans MT"/>
                <w:color w:val="auto"/>
                <w:sz w:val="22"/>
              </w:rPr>
            </w:pPr>
            <w:r>
              <w:rPr>
                <w:rFonts w:ascii="Gill Sans MT" w:hAnsi="Gill Sans MT"/>
                <w:color w:val="auto"/>
                <w:sz w:val="22"/>
              </w:rPr>
              <w:t>1 HOUR SET</w:t>
            </w:r>
            <w:r w:rsidR="00845196">
              <w:rPr>
                <w:rFonts w:ascii="Gill Sans MT" w:hAnsi="Gill Sans MT"/>
                <w:color w:val="auto"/>
                <w:sz w:val="22"/>
              </w:rPr>
              <w:t xml:space="preserve"> UP/DECORATION - $25</w:t>
            </w:r>
          </w:p>
          <w:p w:rsidR="00B54306" w:rsidRPr="00B54306" w:rsidRDefault="00B54306" w:rsidP="009F373C">
            <w:pPr>
              <w:rPr>
                <w:rFonts w:ascii="Gill Sans MT" w:hAnsi="Gill Sans MT"/>
                <w:color w:val="auto"/>
                <w:sz w:val="22"/>
                <w:szCs w:val="22"/>
              </w:rPr>
            </w:pPr>
            <w:bookmarkStart w:id="0" w:name="_GoBack"/>
            <w:bookmarkEnd w:id="0"/>
          </w:p>
          <w:p w:rsidR="009E621A" w:rsidRPr="00B54306" w:rsidRDefault="00D96185" w:rsidP="009F373C">
            <w:pPr>
              <w:rPr>
                <w:rFonts w:ascii="Gill Sans MT" w:hAnsi="Gill Sans MT"/>
                <w:b/>
                <w:color w:val="auto"/>
                <w:sz w:val="24"/>
                <w:szCs w:val="22"/>
                <w:u w:val="single"/>
              </w:rPr>
            </w:pPr>
            <w:r w:rsidRPr="00B54306">
              <w:rPr>
                <w:rFonts w:ascii="Gill Sans MT" w:hAnsi="Gill Sans MT"/>
                <w:b/>
                <w:color w:val="auto"/>
                <w:sz w:val="24"/>
                <w:szCs w:val="22"/>
                <w:u w:val="single"/>
              </w:rPr>
              <w:t xml:space="preserve">GRADUATION OPEN HOUSE RATES </w:t>
            </w:r>
          </w:p>
          <w:p w:rsidR="009E621A" w:rsidRPr="00B54306" w:rsidRDefault="00D96185" w:rsidP="009E621A">
            <w:pPr>
              <w:pStyle w:val="Heading2"/>
              <w:spacing w:before="200"/>
              <w:rPr>
                <w:rFonts w:ascii="Gill Sans MT" w:hAnsi="Gill Sans MT"/>
                <w:b w:val="0"/>
                <w:color w:val="auto"/>
                <w:sz w:val="20"/>
              </w:rPr>
            </w:pPr>
            <w:r w:rsidRPr="00B54306">
              <w:rPr>
                <w:rFonts w:ascii="Gill Sans MT" w:hAnsi="Gill Sans MT"/>
                <w:b w:val="0"/>
                <w:color w:val="auto"/>
                <w:sz w:val="20"/>
              </w:rPr>
              <w:t>FIRST TWO HOURS - $</w:t>
            </w:r>
            <w:r w:rsidR="003C52D8">
              <w:rPr>
                <w:rFonts w:ascii="Gill Sans MT" w:hAnsi="Gill Sans MT"/>
                <w:b w:val="0"/>
                <w:color w:val="auto"/>
                <w:sz w:val="20"/>
              </w:rPr>
              <w:t>200</w:t>
            </w:r>
          </w:p>
          <w:p w:rsidR="00B54306" w:rsidRPr="00B54306" w:rsidRDefault="00D96185" w:rsidP="00260DA0">
            <w:pPr>
              <w:rPr>
                <w:rFonts w:ascii="Gill Sans MT" w:hAnsi="Gill Sans MT"/>
                <w:color w:val="auto"/>
              </w:rPr>
            </w:pPr>
            <w:r w:rsidRPr="00B54306">
              <w:rPr>
                <w:rFonts w:ascii="Gill Sans MT" w:hAnsi="Gill Sans MT"/>
                <w:color w:val="auto"/>
              </w:rPr>
              <w:t>EACH ADDITIONAL HOUR - $50</w:t>
            </w:r>
          </w:p>
          <w:p w:rsidR="00EE1690" w:rsidRPr="00D96185" w:rsidRDefault="00D96185" w:rsidP="00260DA0">
            <w:pPr>
              <w:rPr>
                <w:rFonts w:ascii="Gill Sans MT" w:hAnsi="Gill Sans MT"/>
                <w:color w:val="auto"/>
                <w:sz w:val="18"/>
              </w:rPr>
            </w:pPr>
            <w:r w:rsidRPr="00B54306">
              <w:rPr>
                <w:rFonts w:ascii="Gill Sans MT" w:hAnsi="Gill Sans MT"/>
                <w:b/>
                <w:color w:val="auto"/>
                <w:sz w:val="22"/>
              </w:rPr>
              <w:t>*</w:t>
            </w:r>
            <w:r w:rsidRPr="00B54306">
              <w:rPr>
                <w:rFonts w:ascii="Gill Sans MT" w:hAnsi="Gill Sans MT"/>
                <w:b/>
                <w:color w:val="auto"/>
                <w:sz w:val="18"/>
              </w:rPr>
              <w:t>FOR SPECIAL PRICING ON RECURRING USAGE, OR UNIQUE CIRCUMSTANCES CONTACT US AT THE OFFICE FOR MORE INFORMATION</w:t>
            </w:r>
            <w:r w:rsidRPr="00D96185">
              <w:rPr>
                <w:rFonts w:ascii="Gill Sans MT" w:hAnsi="Gill Sans MT"/>
                <w:b/>
                <w:color w:val="auto"/>
                <w:sz w:val="18"/>
              </w:rPr>
              <w:t xml:space="preserve">.  </w:t>
            </w:r>
          </w:p>
          <w:p w:rsidR="00260DA0" w:rsidRPr="00B54306" w:rsidRDefault="00D96185" w:rsidP="00B54306">
            <w:pPr>
              <w:pStyle w:val="ListParagraph"/>
              <w:ind w:left="405"/>
              <w:rPr>
                <w:rFonts w:ascii="Gill Sans MT" w:hAnsi="Gill Sans MT"/>
                <w:b/>
                <w:color w:val="352F25" w:themeColor="text2"/>
              </w:rPr>
            </w:pPr>
            <w:r w:rsidRPr="00B54306">
              <w:rPr>
                <w:rFonts w:ascii="Gill Sans MT" w:hAnsi="Gill Sans MT"/>
                <w:color w:val="352F25" w:themeColor="text2"/>
              </w:rPr>
              <w:tab/>
            </w:r>
            <w:r w:rsidRPr="00B54306">
              <w:rPr>
                <w:rFonts w:ascii="Gill Sans MT" w:hAnsi="Gill Sans MT"/>
                <w:color w:val="352F25" w:themeColor="text2"/>
                <w:sz w:val="16"/>
              </w:rPr>
              <w:tab/>
            </w:r>
          </w:p>
        </w:tc>
        <w:tc>
          <w:tcPr>
            <w:tcW w:w="720" w:type="dxa"/>
          </w:tcPr>
          <w:p w:rsidR="00EE1690" w:rsidRPr="00D96185" w:rsidRDefault="004550B1">
            <w:pPr>
              <w:rPr>
                <w:rFonts w:ascii="Gill Sans MT" w:hAnsi="Gill Sans MT"/>
              </w:rPr>
            </w:pPr>
            <w:r w:rsidRPr="00EF1C07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78EC279D" wp14:editId="16B89B76">
                      <wp:simplePos x="0" y="0"/>
                      <wp:positionH relativeFrom="margin">
                        <wp:posOffset>-2517140</wp:posOffset>
                      </wp:positionH>
                      <wp:positionV relativeFrom="margin">
                        <wp:posOffset>5002530</wp:posOffset>
                      </wp:positionV>
                      <wp:extent cx="2533650" cy="1805305"/>
                      <wp:effectExtent l="0" t="0" r="19050" b="2349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1805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76E" w:rsidRPr="00057A36" w:rsidRDefault="00F9676E" w:rsidP="00F9676E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057A36"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CONTACT US</w:t>
                                  </w:r>
                                </w:p>
                                <w:p w:rsidR="00F9676E" w:rsidRPr="00F9676E" w:rsidRDefault="00F9676E" w:rsidP="00F9676E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F9676E" w:rsidRPr="00F9676E" w:rsidRDefault="00F9676E" w:rsidP="00F9676E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F9676E"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CHRISITAN ATHLETIC COMPLEX</w:t>
                                  </w:r>
                                </w:p>
                                <w:p w:rsidR="00F9676E" w:rsidRPr="00F9676E" w:rsidRDefault="00F9676E" w:rsidP="00F9676E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9676E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3450 36</w:t>
                                  </w:r>
                                  <w:r w:rsidRPr="00F9676E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F9676E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ST SE</w:t>
                                  </w:r>
                                </w:p>
                                <w:p w:rsidR="00F9676E" w:rsidRPr="00F9676E" w:rsidRDefault="00F9676E" w:rsidP="00F9676E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9676E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GRAND RAPIDS, MI  49512</w:t>
                                  </w:r>
                                </w:p>
                                <w:p w:rsidR="00F9676E" w:rsidRPr="00F9676E" w:rsidRDefault="00F9676E" w:rsidP="00F9676E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9676E" w:rsidRPr="00F9676E" w:rsidRDefault="00F9676E" w:rsidP="00F9676E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9676E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(616) 942-7540</w:t>
                                  </w:r>
                                </w:p>
                                <w:p w:rsidR="001F1D61" w:rsidRPr="00F9676E" w:rsidRDefault="00F9676E" w:rsidP="00F9676E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9676E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OFFICE@CHRISTIANATHLETICCOMPLEX.ORG</w:t>
                                  </w:r>
                                </w:p>
                                <w:p w:rsidR="00F9676E" w:rsidRDefault="00F9676E" w:rsidP="00F9676E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9676E" w:rsidRPr="00F9676E" w:rsidRDefault="00F9676E" w:rsidP="00F9676E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9676E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VISIT US ON THE WEB:</w:t>
                                  </w:r>
                                </w:p>
                                <w:p w:rsidR="00F9676E" w:rsidRPr="00F9676E" w:rsidRDefault="00F9676E" w:rsidP="00F9676E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9676E"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WWW.</w:t>
                                  </w:r>
                                  <w:r w:rsidR="003C52D8"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CACGR</w:t>
                                  </w:r>
                                  <w:r w:rsidRPr="00F9676E">
                                    <w:rPr>
                                      <w:rFonts w:ascii="Gill Sans MT" w:hAnsi="Gill Sans MT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.ORG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C279D" id="_x0000_s1028" type="#_x0000_t202" style="position:absolute;margin-left:-198.2pt;margin-top:393.9pt;width:199.5pt;height:142.1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" fillcolor="#0070c0 [3206]" strokecolor="white [3212]">
                      <v:textbox>
                        <w:txbxContent>
                          <w:p w:rsidR="00F9676E" w:rsidRPr="00057A36" w:rsidRDefault="00F9676E" w:rsidP="00F9676E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57A36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4"/>
                              </w:rPr>
                              <w:t>CONTACT US</w:t>
                            </w:r>
                          </w:p>
                          <w:p w:rsidR="00F9676E" w:rsidRPr="00F9676E" w:rsidRDefault="00F9676E" w:rsidP="00F9676E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</w:rPr>
                            </w:pPr>
                          </w:p>
                          <w:p w:rsidR="00F9676E" w:rsidRPr="00F9676E" w:rsidRDefault="00F9676E" w:rsidP="00F9676E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F9676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CHRISITAN ATHLETIC COMPLEX</w:t>
                            </w:r>
                          </w:p>
                          <w:p w:rsidR="00F9676E" w:rsidRPr="00F9676E" w:rsidRDefault="00F9676E" w:rsidP="00F9676E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676E"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  <w:t>3450 36</w:t>
                            </w:r>
                            <w:r w:rsidRPr="00F9676E"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9676E"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 SE</w:t>
                            </w:r>
                          </w:p>
                          <w:p w:rsidR="00F9676E" w:rsidRPr="00F9676E" w:rsidRDefault="00F9676E" w:rsidP="00F9676E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676E"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  <w:t>GRAND RAPIDS, MI  49512</w:t>
                            </w:r>
                          </w:p>
                          <w:p w:rsidR="00F9676E" w:rsidRPr="00F9676E" w:rsidRDefault="00F9676E" w:rsidP="00F9676E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F9676E" w:rsidRPr="00F9676E" w:rsidRDefault="00F9676E" w:rsidP="00F9676E">
                            <w:pPr>
                              <w:spacing w:after="0"/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676E"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  <w:t>(616) 942-7540</w:t>
                            </w:r>
                          </w:p>
                          <w:p w:rsidR="001F1D61" w:rsidRPr="00F9676E" w:rsidRDefault="00F9676E" w:rsidP="00F9676E">
                            <w:pPr>
                              <w:spacing w:after="0"/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676E"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  <w:t>OFFICE@CHRISTIANATHLETICCOMPLEX.ORG</w:t>
                            </w:r>
                          </w:p>
                          <w:p w:rsidR="00F9676E" w:rsidRDefault="00F9676E" w:rsidP="00F9676E">
                            <w:pPr>
                              <w:spacing w:after="0"/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F9676E" w:rsidRPr="00F9676E" w:rsidRDefault="00F9676E" w:rsidP="00F9676E">
                            <w:pPr>
                              <w:spacing w:after="0"/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676E">
                              <w:rPr>
                                <w:rFonts w:ascii="Gill Sans MT" w:hAnsi="Gill Sans MT"/>
                                <w:color w:val="FFFFFF" w:themeColor="background1"/>
                                <w:sz w:val="16"/>
                                <w:szCs w:val="16"/>
                              </w:rPr>
                              <w:t>VISIT US ON THE WEB:</w:t>
                            </w:r>
                          </w:p>
                          <w:p w:rsidR="00F9676E" w:rsidRPr="00F9676E" w:rsidRDefault="00F9676E" w:rsidP="00F9676E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676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WWW.</w:t>
                            </w:r>
                            <w:r w:rsidR="003C52D8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CACGR</w:t>
                            </w:r>
                            <w:r w:rsidRPr="00F9676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.ORG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EE1690" w:rsidRDefault="00EE1690"/>
        </w:tc>
        <w:tc>
          <w:tcPr>
            <w:tcW w:w="3851" w:type="dxa"/>
          </w:tcPr>
          <w:sdt>
            <w:sdtPr>
              <w:rPr>
                <w:color w:val="auto"/>
              </w:rPr>
              <w:id w:val="1665123103"/>
              <w:picture/>
            </w:sdtPr>
            <w:sdtEndPr/>
            <w:sdtContent>
              <w:p w:rsidR="00EE1690" w:rsidRPr="00103F5B" w:rsidRDefault="002E50EA" w:rsidP="00593A22">
                <w:pPr>
                  <w:rPr>
                    <w:color w:val="auto"/>
                  </w:rPr>
                </w:pPr>
                <w:r>
                  <w:rPr>
                    <w:noProof/>
                    <w:color w:val="auto"/>
                    <w:lang w:eastAsia="en-US"/>
                  </w:rPr>
                  <w:drawing>
                    <wp:inline distT="0" distB="0" distL="0" distR="0" wp14:anchorId="54B39A37" wp14:editId="0930009B">
                      <wp:extent cx="2811177" cy="1581150"/>
                      <wp:effectExtent l="0" t="0" r="8255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20160304_221208.jpg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2394" cy="1581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973AC1" w:rsidRDefault="00973AC1" w:rsidP="00593A22">
            <w:pPr>
              <w:rPr>
                <w:rFonts w:ascii="Gill Sans MT" w:hAnsi="Gill Sans MT"/>
                <w:b/>
                <w:color w:val="auto"/>
                <w:sz w:val="22"/>
                <w:szCs w:val="22"/>
                <w:u w:val="single"/>
              </w:rPr>
            </w:pPr>
          </w:p>
          <w:p w:rsidR="00EE1690" w:rsidRPr="00103F5B" w:rsidRDefault="00103F5B" w:rsidP="00593A22">
            <w:pPr>
              <w:rPr>
                <w:rFonts w:ascii="Gill Sans MT" w:hAnsi="Gill Sans MT"/>
                <w:b/>
                <w:color w:val="auto"/>
                <w:sz w:val="22"/>
                <w:szCs w:val="22"/>
              </w:rPr>
            </w:pPr>
            <w:r w:rsidRPr="00103F5B">
              <w:rPr>
                <w:rFonts w:ascii="Gill Sans MT" w:hAnsi="Gill Sans MT"/>
                <w:b/>
                <w:color w:val="auto"/>
                <w:sz w:val="22"/>
                <w:szCs w:val="22"/>
                <w:u w:val="single"/>
              </w:rPr>
              <w:t>ADDITIONAL ITEMS AVAILABLE</w:t>
            </w:r>
            <w:r w:rsidRPr="00103F5B">
              <w:rPr>
                <w:rFonts w:ascii="Gill Sans MT" w:hAnsi="Gill Sans MT"/>
                <w:b/>
                <w:color w:val="auto"/>
                <w:sz w:val="22"/>
                <w:szCs w:val="22"/>
              </w:rPr>
              <w:t>:</w:t>
            </w:r>
          </w:p>
          <w:p w:rsidR="00593A22" w:rsidRPr="00103F5B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-15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>30/60 CUP COFFEE POTS*</w:t>
            </w:r>
          </w:p>
          <w:p w:rsidR="00593A22" w:rsidRPr="00103F5B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-15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>PUNCH BOWL</w:t>
            </w:r>
          </w:p>
          <w:p w:rsidR="00593A22" w:rsidRPr="00103F5B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-15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>REFRIGERATOR WITH FREEZER</w:t>
            </w:r>
          </w:p>
          <w:p w:rsidR="00593A22" w:rsidRPr="00103F5B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-15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>MICROWAVE</w:t>
            </w:r>
          </w:p>
          <w:p w:rsidR="00593A22" w:rsidRPr="00103F5B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>SMALL STOVE/OVEN</w:t>
            </w:r>
          </w:p>
          <w:p w:rsidR="00593A22" w:rsidRPr="00103F5B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 xml:space="preserve">A/V EQUIPMENT* </w:t>
            </w:r>
          </w:p>
          <w:p w:rsidR="00593A22" w:rsidRPr="00103F5B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 xml:space="preserve">OUTDOOR CHARCOAL GRILL (CHARCOAL &amp; LIGHTER NOT </w:t>
            </w:r>
            <w:r w:rsidR="000533D1" w:rsidRPr="00103F5B">
              <w:rPr>
                <w:rFonts w:ascii="Gill Sans MT" w:hAnsi="Gill Sans MT"/>
                <w:color w:val="auto"/>
                <w:szCs w:val="22"/>
              </w:rPr>
              <w:t>INCLUDED) *</w:t>
            </w:r>
          </w:p>
          <w:p w:rsidR="00593A22" w:rsidRPr="004550B1" w:rsidRDefault="00103F5B" w:rsidP="004550B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>PODIUM</w:t>
            </w:r>
          </w:p>
          <w:p w:rsidR="00593A22" w:rsidRDefault="00103F5B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270"/>
              <w:rPr>
                <w:rFonts w:ascii="Gill Sans MT" w:hAnsi="Gill Sans MT"/>
                <w:color w:val="auto"/>
                <w:szCs w:val="22"/>
              </w:rPr>
            </w:pPr>
            <w:r w:rsidRPr="00103F5B">
              <w:rPr>
                <w:rFonts w:ascii="Gill Sans MT" w:hAnsi="Gill Sans MT"/>
                <w:color w:val="auto"/>
                <w:szCs w:val="22"/>
              </w:rPr>
              <w:t>MOVIE SCREEN*</w:t>
            </w:r>
          </w:p>
          <w:p w:rsidR="00845196" w:rsidRPr="00103F5B" w:rsidRDefault="00845196" w:rsidP="00593A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270"/>
              <w:rPr>
                <w:rFonts w:ascii="Gill Sans MT" w:hAnsi="Gill Sans MT"/>
                <w:color w:val="auto"/>
                <w:szCs w:val="22"/>
              </w:rPr>
            </w:pPr>
            <w:r>
              <w:rPr>
                <w:rFonts w:ascii="Gill Sans MT" w:hAnsi="Gill Sans MT"/>
                <w:color w:val="auto"/>
                <w:szCs w:val="22"/>
              </w:rPr>
              <w:t>WHITE PLASTIC TABLE COVERS*</w:t>
            </w:r>
          </w:p>
          <w:p w:rsidR="00593A22" w:rsidRPr="00103F5B" w:rsidRDefault="00593A22" w:rsidP="003C52D8">
            <w:pPr>
              <w:pStyle w:val="ListParagraph"/>
              <w:spacing w:after="0" w:line="240" w:lineRule="auto"/>
              <w:rPr>
                <w:rFonts w:ascii="Gill Sans MT" w:hAnsi="Gill Sans MT"/>
                <w:color w:val="auto"/>
                <w:szCs w:val="22"/>
              </w:rPr>
            </w:pPr>
          </w:p>
          <w:p w:rsidR="00593A22" w:rsidRPr="00103F5B" w:rsidRDefault="00593A22" w:rsidP="004550B1">
            <w:pPr>
              <w:pStyle w:val="ListParagraph"/>
              <w:spacing w:after="0" w:line="240" w:lineRule="auto"/>
              <w:rPr>
                <w:rFonts w:ascii="Gill Sans MT" w:hAnsi="Gill Sans MT"/>
                <w:color w:val="auto"/>
                <w:szCs w:val="22"/>
              </w:rPr>
            </w:pPr>
          </w:p>
          <w:p w:rsidR="00593A22" w:rsidRPr="002E50EA" w:rsidRDefault="00103F5B" w:rsidP="00593A22">
            <w:pPr>
              <w:pStyle w:val="ListParagraph"/>
              <w:spacing w:line="240" w:lineRule="auto"/>
              <w:ind w:left="1440" w:right="-360"/>
              <w:jc w:val="center"/>
              <w:rPr>
                <w:rFonts w:ascii="Gill Sans MT" w:hAnsi="Gill Sans MT"/>
                <w:b/>
                <w:color w:val="auto"/>
                <w:sz w:val="16"/>
                <w:szCs w:val="16"/>
              </w:rPr>
            </w:pPr>
            <w:r w:rsidRPr="002E50EA">
              <w:rPr>
                <w:rFonts w:ascii="Gill Sans MT" w:hAnsi="Gill Sans MT"/>
                <w:b/>
                <w:color w:val="auto"/>
                <w:sz w:val="16"/>
                <w:szCs w:val="16"/>
              </w:rPr>
              <w:t>*ADDITIONAL CHARGE</w:t>
            </w:r>
          </w:p>
          <w:p w:rsidR="00593A22" w:rsidRPr="00103F5B" w:rsidRDefault="00593A22" w:rsidP="00593A22">
            <w:pPr>
              <w:pStyle w:val="ListParagraph"/>
              <w:rPr>
                <w:color w:val="auto"/>
              </w:rPr>
            </w:pPr>
          </w:p>
          <w:p w:rsidR="00103F5B" w:rsidRPr="00103F5B" w:rsidRDefault="00103F5B" w:rsidP="00103F5B">
            <w:pPr>
              <w:pStyle w:val="ListParagraph"/>
              <w:spacing w:line="480" w:lineRule="auto"/>
              <w:ind w:left="75" w:hanging="75"/>
              <w:rPr>
                <w:rFonts w:ascii="Gill Sans MT" w:hAnsi="Gill Sans MT"/>
                <w:b/>
                <w:color w:val="auto"/>
                <w:sz w:val="22"/>
                <w:u w:val="single"/>
              </w:rPr>
            </w:pPr>
            <w:r w:rsidRPr="00103F5B">
              <w:rPr>
                <w:rFonts w:ascii="Gill Sans MT" w:hAnsi="Gill Sans MT"/>
                <w:b/>
                <w:color w:val="auto"/>
                <w:sz w:val="22"/>
                <w:u w:val="single"/>
              </w:rPr>
              <w:t>OTHER INFORMA</w:t>
            </w:r>
            <w:r w:rsidR="000533D1">
              <w:rPr>
                <w:rFonts w:ascii="Gill Sans MT" w:hAnsi="Gill Sans MT"/>
                <w:b/>
                <w:color w:val="auto"/>
                <w:sz w:val="22"/>
                <w:u w:val="single"/>
              </w:rPr>
              <w:t>T</w:t>
            </w:r>
            <w:r w:rsidRPr="00103F5B">
              <w:rPr>
                <w:rFonts w:ascii="Gill Sans MT" w:hAnsi="Gill Sans MT"/>
                <w:b/>
                <w:color w:val="auto"/>
                <w:sz w:val="22"/>
                <w:u w:val="single"/>
              </w:rPr>
              <w:t>ION:</w:t>
            </w:r>
          </w:p>
          <w:p w:rsidR="00103F5B" w:rsidRPr="00103F5B" w:rsidRDefault="00103F5B" w:rsidP="00103F5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ill Sans MT" w:hAnsi="Gill Sans MT"/>
                <w:color w:val="auto"/>
              </w:rPr>
            </w:pPr>
            <w:r w:rsidRPr="00103F5B">
              <w:rPr>
                <w:rFonts w:ascii="Gill Sans MT" w:hAnsi="Gill Sans MT"/>
                <w:color w:val="auto"/>
              </w:rPr>
              <w:t>CLUBHOU</w:t>
            </w:r>
            <w:r w:rsidR="00845196">
              <w:rPr>
                <w:rFonts w:ascii="Gill Sans MT" w:hAnsi="Gill Sans MT"/>
                <w:color w:val="auto"/>
              </w:rPr>
              <w:t xml:space="preserve">SE RENTAL INCLUDES TABLES AND </w:t>
            </w:r>
            <w:r w:rsidRPr="00103F5B">
              <w:rPr>
                <w:rFonts w:ascii="Gill Sans MT" w:hAnsi="Gill Sans MT"/>
                <w:color w:val="auto"/>
              </w:rPr>
              <w:t xml:space="preserve">CHAIRS. </w:t>
            </w:r>
          </w:p>
          <w:p w:rsidR="00845196" w:rsidRPr="00845196" w:rsidRDefault="003C52D8" w:rsidP="0084519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ill Sans MT" w:hAnsi="Gill Sans MT"/>
                <w:color w:val="auto"/>
              </w:rPr>
            </w:pPr>
            <w:r>
              <w:rPr>
                <w:rFonts w:ascii="Gill Sans MT" w:hAnsi="Gill Sans MT"/>
                <w:color w:val="auto"/>
              </w:rPr>
              <w:t>BANQUET STYLE CAPACITY IS 100</w:t>
            </w:r>
            <w:r w:rsidR="00103F5B" w:rsidRPr="00103F5B">
              <w:rPr>
                <w:rFonts w:ascii="Gill Sans MT" w:hAnsi="Gill Sans MT"/>
                <w:color w:val="auto"/>
              </w:rPr>
              <w:t>.</w:t>
            </w:r>
          </w:p>
          <w:p w:rsidR="00103F5B" w:rsidRPr="00845196" w:rsidRDefault="00103F5B" w:rsidP="00845196">
            <w:pPr>
              <w:rPr>
                <w:color w:val="auto"/>
              </w:rPr>
            </w:pPr>
          </w:p>
          <w:p w:rsidR="00103F5B" w:rsidRPr="00103F5B" w:rsidRDefault="00103F5B" w:rsidP="00593A22">
            <w:pPr>
              <w:pStyle w:val="ListParagraph"/>
              <w:rPr>
                <w:color w:val="auto"/>
              </w:rPr>
            </w:pPr>
          </w:p>
        </w:tc>
      </w:tr>
    </w:tbl>
    <w:p w:rsidR="00EE1690" w:rsidRDefault="00EF1C07">
      <w:pPr>
        <w:pStyle w:val="NoSpacing"/>
      </w:pPr>
      <w:r w:rsidRPr="001F1D61"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C5843D" wp14:editId="7E6EF97D">
                <wp:simplePos x="0" y="0"/>
                <wp:positionH relativeFrom="margin">
                  <wp:align>left</wp:align>
                </wp:positionH>
                <wp:positionV relativeFrom="paragraph">
                  <wp:posOffset>-6856095</wp:posOffset>
                </wp:positionV>
                <wp:extent cx="2360930" cy="4410075"/>
                <wp:effectExtent l="0" t="0" r="2032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D61" w:rsidRDefault="001F1D61" w:rsidP="001F1D61">
                            <w:pPr>
                              <w:pStyle w:val="Heading1"/>
                              <w:rPr>
                                <w:rFonts w:ascii="Gill Sans MT" w:hAnsi="Gill Sans MT"/>
                              </w:rPr>
                            </w:pPr>
                            <w:r w:rsidRPr="00B86C49">
                              <w:rPr>
                                <w:rFonts w:ascii="Gill Sans MT" w:hAnsi="Gill Sans MT"/>
                              </w:rPr>
                              <w:t>WHO WE ARE</w:t>
                            </w:r>
                          </w:p>
                          <w:p w:rsidR="001F1D61" w:rsidRPr="00A221E4" w:rsidRDefault="001F1D61" w:rsidP="001F1D61"/>
                          <w:p w:rsidR="001F1D61" w:rsidRPr="00B86C49" w:rsidRDefault="001F1D61" w:rsidP="001F1D61">
                            <w:pPr>
                              <w:pStyle w:val="Heading2"/>
                              <w:rPr>
                                <w:rFonts w:ascii="Gill Sans MT" w:hAnsi="Gill Sans MT"/>
                              </w:rPr>
                            </w:pPr>
                            <w:r w:rsidRPr="00B86C49">
                              <w:rPr>
                                <w:rFonts w:ascii="Gill Sans MT" w:hAnsi="Gill Sans MT"/>
                              </w:rPr>
                              <w:t>ABOUT US</w:t>
                            </w:r>
                          </w:p>
                          <w:p w:rsidR="001F1D61" w:rsidRPr="00260DA0" w:rsidRDefault="001F1D61" w:rsidP="001F1D61">
                            <w:pPr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60DA0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>THE CHRISTIAN ATHLETIC COMPLEX PROVIDES</w:t>
                            </w:r>
                            <w:r w:rsidR="00F53841" w:rsidRPr="00260DA0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F53841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>N</w:t>
                            </w:r>
                            <w:r w:rsidR="00F53841" w:rsidRPr="00260DA0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60DA0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 xml:space="preserve">ENVIRONMENT IN WHICH FAMILIES CAN SAFELY ENJOY SOFTBALL, AN 18-HOLE GOLF COURSE, A NEW PLAYGROUND, 18-HOLE MINIATURE GOLF COURSE, AND A </w:t>
                            </w:r>
                            <w:r w:rsidR="0012299E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>BANQUET FACILITY AVAILABLE FOR RENT.</w:t>
                            </w:r>
                          </w:p>
                          <w:p w:rsidR="001F1D61" w:rsidRPr="00260DA0" w:rsidRDefault="001F1D61" w:rsidP="001F1D61">
                            <w:pPr>
                              <w:rPr>
                                <w:rFonts w:ascii="Gill Sans MT" w:hAnsi="Gill Sans MT"/>
                                <w:color w:val="auto"/>
                              </w:rPr>
                            </w:pPr>
                            <w:r w:rsidRPr="00260DA0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 xml:space="preserve">OUR FACILITIES CREATE A WARM, FAMILY FRIENDLY ENVIRONMENT SUITABLE FOR MANY DIFFERENT OCCASIONS SUCH AS </w:t>
                            </w:r>
                            <w:r w:rsidRPr="0012299E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>BUSINESS</w:t>
                            </w:r>
                            <w:r w:rsidRPr="00260DA0">
                              <w:rPr>
                                <w:rFonts w:ascii="Gill Sans MT" w:hAnsi="Gill Sans MT"/>
                                <w:color w:val="auto"/>
                                <w:sz w:val="22"/>
                                <w:szCs w:val="22"/>
                              </w:rPr>
                              <w:t xml:space="preserve"> MEETINGS, GRADUATION OPEN HOUSES, AND EVEN WEDDINGS</w:t>
                            </w:r>
                            <w:r w:rsidRPr="00260DA0">
                              <w:rPr>
                                <w:rFonts w:ascii="Gill Sans MT" w:hAnsi="Gill Sans MT"/>
                                <w:color w:val="auto"/>
                              </w:rPr>
                              <w:t xml:space="preserve">. </w:t>
                            </w:r>
                          </w:p>
                          <w:p w:rsidR="001F1D61" w:rsidRDefault="001F1D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843D" id="_x0000_s1029" type="#_x0000_t202" style="position:absolute;margin-left:0;margin-top:-539.85pt;width:185.9pt;height:347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" strokecolor="white [3212]">
                <v:textbox>
                  <w:txbxContent>
                    <w:p w:rsidR="001F1D61" w:rsidRDefault="001F1D61" w:rsidP="001F1D61">
                      <w:pPr>
                        <w:pStyle w:val="Heading1"/>
                        <w:rPr>
                          <w:rFonts w:ascii="Gill Sans MT" w:hAnsi="Gill Sans MT"/>
                        </w:rPr>
                      </w:pPr>
                      <w:r w:rsidRPr="00B86C49">
                        <w:rPr>
                          <w:rFonts w:ascii="Gill Sans MT" w:hAnsi="Gill Sans MT"/>
                        </w:rPr>
                        <w:t>WHO WE ARE</w:t>
                      </w:r>
                    </w:p>
                    <w:p w:rsidR="001F1D61" w:rsidRPr="00A221E4" w:rsidRDefault="001F1D61" w:rsidP="001F1D61"/>
                    <w:p w:rsidR="001F1D61" w:rsidRPr="00B86C49" w:rsidRDefault="001F1D61" w:rsidP="001F1D61">
                      <w:pPr>
                        <w:pStyle w:val="Heading2"/>
                        <w:rPr>
                          <w:rFonts w:ascii="Gill Sans MT" w:hAnsi="Gill Sans MT"/>
                        </w:rPr>
                      </w:pPr>
                      <w:r w:rsidRPr="00B86C49">
                        <w:rPr>
                          <w:rFonts w:ascii="Gill Sans MT" w:hAnsi="Gill Sans MT"/>
                        </w:rPr>
                        <w:t>ABOUT US</w:t>
                      </w:r>
                    </w:p>
                    <w:p w:rsidR="001F1D61" w:rsidRPr="00260DA0" w:rsidRDefault="001F1D61" w:rsidP="001F1D61">
                      <w:pPr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</w:pPr>
                      <w:r w:rsidRPr="00260DA0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>THE CHRISTIAN ATHLETIC COMPLEX PROVIDES</w:t>
                      </w:r>
                      <w:r w:rsidR="00F53841" w:rsidRPr="00260DA0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 xml:space="preserve"> A</w:t>
                      </w:r>
                      <w:r w:rsidR="00F53841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>N</w:t>
                      </w:r>
                      <w:r w:rsidR="00F53841" w:rsidRPr="00260DA0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60DA0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 xml:space="preserve">ENVIRONMENT IN WHICH FAMILIES CAN SAFELY ENJOY SOFTBALL, AN 18-HOLE GOLF COURSE, A NEW PLAYGROUND, 18-HOLE MINIATURE GOLF COURSE, AND A </w:t>
                      </w:r>
                      <w:r w:rsidR="0012299E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>BANQUET FACILITY AVAILABLE FOR RENT.</w:t>
                      </w:r>
                    </w:p>
                    <w:p w:rsidR="001F1D61" w:rsidRPr="00260DA0" w:rsidRDefault="001F1D61" w:rsidP="001F1D61">
                      <w:pPr>
                        <w:rPr>
                          <w:rFonts w:ascii="Gill Sans MT" w:hAnsi="Gill Sans MT"/>
                          <w:color w:val="auto"/>
                        </w:rPr>
                      </w:pPr>
                      <w:r w:rsidRPr="00260DA0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 xml:space="preserve">OUR FACILITIES CREATE A WARM, FAMILY FRIENDLY ENVIRONMENT SUITABLE FOR MANY DIFFERENT OCCASIONS SUCH AS </w:t>
                      </w:r>
                      <w:r w:rsidRPr="0012299E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>BUSINESS</w:t>
                      </w:r>
                      <w:r w:rsidRPr="00260DA0">
                        <w:rPr>
                          <w:rFonts w:ascii="Gill Sans MT" w:hAnsi="Gill Sans MT"/>
                          <w:color w:val="auto"/>
                          <w:sz w:val="22"/>
                          <w:szCs w:val="22"/>
                        </w:rPr>
                        <w:t xml:space="preserve"> MEETINGS, GRADUATION OPEN HOUSES, AND EVEN WEDDINGS</w:t>
                      </w:r>
                      <w:r w:rsidRPr="00260DA0">
                        <w:rPr>
                          <w:rFonts w:ascii="Gill Sans MT" w:hAnsi="Gill Sans MT"/>
                          <w:color w:val="auto"/>
                        </w:rPr>
                        <w:t xml:space="preserve">. </w:t>
                      </w:r>
                    </w:p>
                    <w:p w:rsidR="001F1D61" w:rsidRDefault="001F1D61"/>
                  </w:txbxContent>
                </v:textbox>
                <w10:wrap anchorx="margin"/>
              </v:shape>
            </w:pict>
          </mc:Fallback>
        </mc:AlternateContent>
      </w:r>
    </w:p>
    <w:sectPr w:rsidR="00EE1690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9081810"/>
    <w:multiLevelType w:val="hybridMultilevel"/>
    <w:tmpl w:val="E6ECB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A4EC4"/>
    <w:multiLevelType w:val="hybridMultilevel"/>
    <w:tmpl w:val="FAF8C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6D29"/>
    <w:multiLevelType w:val="hybridMultilevel"/>
    <w:tmpl w:val="3A3EB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C7277"/>
    <w:multiLevelType w:val="hybridMultilevel"/>
    <w:tmpl w:val="F22C3B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9A329D9"/>
    <w:multiLevelType w:val="hybridMultilevel"/>
    <w:tmpl w:val="662AE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E10"/>
    <w:rsid w:val="000533D1"/>
    <w:rsid w:val="00057A36"/>
    <w:rsid w:val="00057FB5"/>
    <w:rsid w:val="00103F5B"/>
    <w:rsid w:val="001156D7"/>
    <w:rsid w:val="0012299E"/>
    <w:rsid w:val="00154D27"/>
    <w:rsid w:val="001F1D61"/>
    <w:rsid w:val="00216AAE"/>
    <w:rsid w:val="00224B0A"/>
    <w:rsid w:val="00230AA1"/>
    <w:rsid w:val="00260DA0"/>
    <w:rsid w:val="0026492E"/>
    <w:rsid w:val="002E50EA"/>
    <w:rsid w:val="0037103D"/>
    <w:rsid w:val="003C52D8"/>
    <w:rsid w:val="0040026C"/>
    <w:rsid w:val="00422191"/>
    <w:rsid w:val="004550B1"/>
    <w:rsid w:val="004E2E5F"/>
    <w:rsid w:val="005165AB"/>
    <w:rsid w:val="00522B1B"/>
    <w:rsid w:val="00523D65"/>
    <w:rsid w:val="00593A22"/>
    <w:rsid w:val="007D5763"/>
    <w:rsid w:val="00845196"/>
    <w:rsid w:val="00852893"/>
    <w:rsid w:val="008A1971"/>
    <w:rsid w:val="00915909"/>
    <w:rsid w:val="00917233"/>
    <w:rsid w:val="00973AC1"/>
    <w:rsid w:val="009E621A"/>
    <w:rsid w:val="009F373C"/>
    <w:rsid w:val="00A01D8D"/>
    <w:rsid w:val="00A221E4"/>
    <w:rsid w:val="00A24982"/>
    <w:rsid w:val="00B06E02"/>
    <w:rsid w:val="00B315BC"/>
    <w:rsid w:val="00B5057E"/>
    <w:rsid w:val="00B54306"/>
    <w:rsid w:val="00B86C49"/>
    <w:rsid w:val="00BB5085"/>
    <w:rsid w:val="00CF07A4"/>
    <w:rsid w:val="00D96185"/>
    <w:rsid w:val="00DD08BD"/>
    <w:rsid w:val="00E24A7D"/>
    <w:rsid w:val="00EA6BD9"/>
    <w:rsid w:val="00ED0E10"/>
    <w:rsid w:val="00EE1690"/>
    <w:rsid w:val="00EF1C07"/>
    <w:rsid w:val="00F53841"/>
    <w:rsid w:val="00F9676E"/>
    <w:rsid w:val="00FC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8EE6D4"/>
  <w15:chartTrackingRefBased/>
  <w15:docId w15:val="{FB2589F4-7F7D-4D38-B3F0-5758D7BA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0538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0538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0538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0538F" w:themeColor="accent1" w:themeShade="BF"/>
        <w:bottom w:val="single" w:sz="4" w:space="14" w:color="00538F" w:themeColor="accent1" w:themeShade="BF"/>
      </w:pBdr>
      <w:spacing w:before="480" w:after="480" w:line="336" w:lineRule="auto"/>
    </w:pPr>
    <w:rPr>
      <w:i/>
      <w:iCs/>
      <w:color w:val="00538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0538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F9676E"/>
    <w:rPr>
      <w:color w:val="0070C0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593A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409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8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2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54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57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5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97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88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CDEE3"/>
                                                    <w:left w:val="single" w:sz="6" w:space="0" w:color="DCDEE3"/>
                                                    <w:bottom w:val="single" w:sz="6" w:space="0" w:color="DCDEE3"/>
                                                    <w:right w:val="single" w:sz="6" w:space="0" w:color="DCDEE3"/>
                                                  </w:divBdr>
                                                  <w:divsChild>
                                                    <w:div w:id="101129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18" w:color="DCDEE3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161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23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685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19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503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derhart71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64F02B1B974BE5BE8A3C88F63A9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7DBB2-5CAD-4829-B817-8785F102D30E}"/>
      </w:docPartPr>
      <w:docPartBody>
        <w:p w:rsidR="0071105C" w:rsidRDefault="007022DA">
          <w:pPr>
            <w:pStyle w:val="9064F02B1B974BE5BE8A3C88F63A9B41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0BE"/>
    <w:rsid w:val="000F00BE"/>
    <w:rsid w:val="0016502D"/>
    <w:rsid w:val="00304157"/>
    <w:rsid w:val="007022DA"/>
    <w:rsid w:val="0071105C"/>
    <w:rsid w:val="00A402CF"/>
    <w:rsid w:val="00C05025"/>
    <w:rsid w:val="00F6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0F00B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F00B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C06992C6A3491F982F1B1F23FE4E80">
    <w:name w:val="D1C06992C6A3491F982F1B1F23FE4E80"/>
  </w:style>
  <w:style w:type="character" w:customStyle="1" w:styleId="Heading2Char">
    <w:name w:val="Heading 2 Char"/>
    <w:basedOn w:val="DefaultParagraphFont"/>
    <w:link w:val="Heading2"/>
    <w:uiPriority w:val="1"/>
    <w:rsid w:val="000F00BE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rsid w:val="000F00BE"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0F45A3E2F057477E8721F22E4BB932A0">
    <w:name w:val="0F45A3E2F057477E8721F22E4BB932A0"/>
  </w:style>
  <w:style w:type="paragraph" w:customStyle="1" w:styleId="701C2B98DFD14081A2323CE080FECBCB">
    <w:name w:val="701C2B98DFD14081A2323CE080FECBCB"/>
  </w:style>
  <w:style w:type="paragraph" w:customStyle="1" w:styleId="F491D6E1F945471FA68227CAE1F47AC6">
    <w:name w:val="F491D6E1F945471FA68227CAE1F47AC6"/>
  </w:style>
  <w:style w:type="paragraph" w:customStyle="1" w:styleId="792C403AF7BF40559EC85F82A5C1A531">
    <w:name w:val="792C403AF7BF40559EC85F82A5C1A531"/>
  </w:style>
  <w:style w:type="paragraph" w:customStyle="1" w:styleId="E4E08066683F46ADB9B25EFBA65DE612">
    <w:name w:val="E4E08066683F46ADB9B25EFBA65DE612"/>
  </w:style>
  <w:style w:type="paragraph" w:customStyle="1" w:styleId="9064F02B1B974BE5BE8A3C88F63A9B41">
    <w:name w:val="9064F02B1B974BE5BE8A3C88F63A9B41"/>
  </w:style>
  <w:style w:type="paragraph" w:customStyle="1" w:styleId="0FF5BEE055C644F3A1DCA250106DDB26">
    <w:name w:val="0FF5BEE055C644F3A1DCA250106DDB26"/>
  </w:style>
  <w:style w:type="paragraph" w:customStyle="1" w:styleId="379F6E3454A34883B63D18FD54174D3C">
    <w:name w:val="379F6E3454A34883B63D18FD54174D3C"/>
  </w:style>
  <w:style w:type="character" w:customStyle="1" w:styleId="Heading1Char">
    <w:name w:val="Heading 1 Char"/>
    <w:basedOn w:val="DefaultParagraphFont"/>
    <w:link w:val="Heading1"/>
    <w:uiPriority w:val="1"/>
    <w:rsid w:val="000F00BE"/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customStyle="1" w:styleId="DBDE22DD691F4FF2AECE8AB82E5F9A6F">
    <w:name w:val="DBDE22DD691F4FF2AECE8AB82E5F9A6F"/>
  </w:style>
  <w:style w:type="paragraph" w:customStyle="1" w:styleId="20DD31D8444142FBB7A90C3C9A57DA80">
    <w:name w:val="20DD31D8444142FBB7A90C3C9A57DA80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F5496" w:themeColor="accent1" w:themeShade="BF"/>
        <w:bottom w:val="single" w:sz="4" w:space="14" w:color="2F5496" w:themeColor="accent1" w:themeShade="BF"/>
      </w:pBdr>
      <w:spacing w:before="480" w:after="480" w:line="336" w:lineRule="auto"/>
    </w:pPr>
    <w:rPr>
      <w:i/>
      <w:iCs/>
      <w:color w:val="2F5496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F5496" w:themeColor="accent1" w:themeShade="BF"/>
      <w:sz w:val="30"/>
    </w:rPr>
  </w:style>
  <w:style w:type="paragraph" w:customStyle="1" w:styleId="BFB88224E9EC48C98F710E30C736FB2A">
    <w:name w:val="BFB88224E9EC48C98F710E30C736FB2A"/>
  </w:style>
  <w:style w:type="paragraph" w:customStyle="1" w:styleId="4264C46E0E6A4FFEAAF69792840FB902">
    <w:name w:val="4264C46E0E6A4FFEAAF69792840FB902"/>
  </w:style>
  <w:style w:type="paragraph" w:customStyle="1" w:styleId="C84A3E0B250A4B52AD8755764AFB59CD">
    <w:name w:val="C84A3E0B250A4B52AD8755764AFB59CD"/>
    <w:rsid w:val="000F00BE"/>
  </w:style>
  <w:style w:type="paragraph" w:customStyle="1" w:styleId="6ED63C0FA29A4A6CA24EA9DE0351334D">
    <w:name w:val="6ED63C0FA29A4A6CA24EA9DE0351334D"/>
    <w:rsid w:val="000F00BE"/>
  </w:style>
  <w:style w:type="paragraph" w:customStyle="1" w:styleId="57CF0B5B4B38422497E7E71FB056BBAA">
    <w:name w:val="57CF0B5B4B38422497E7E71FB056BBAA"/>
    <w:rsid w:val="000F00BE"/>
  </w:style>
  <w:style w:type="paragraph" w:customStyle="1" w:styleId="2F2F9698D80C43E7B82017EC2EC627B5">
    <w:name w:val="2F2F9698D80C43E7B82017EC2EC627B5"/>
    <w:rsid w:val="000F00BE"/>
  </w:style>
  <w:style w:type="paragraph" w:customStyle="1" w:styleId="363803E9028943008E09B96C50DA318D">
    <w:name w:val="363803E9028943008E09B96C50DA318D"/>
    <w:rsid w:val="000F00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Custom 3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070C0"/>
      </a:accent1>
      <a:accent2>
        <a:srgbClr val="FF0000"/>
      </a:accent2>
      <a:accent3>
        <a:srgbClr val="0070C0"/>
      </a:accent3>
      <a:accent4>
        <a:srgbClr val="0070C0"/>
      </a:accent4>
      <a:accent5>
        <a:srgbClr val="FF0000"/>
      </a:accent5>
      <a:accent6>
        <a:srgbClr val="FF0000"/>
      </a:accent6>
      <a:hlink>
        <a:srgbClr val="0070C0"/>
      </a:hlink>
      <a:folHlink>
        <a:srgbClr val="FF000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CHRISTIAN ATHELTIC COMPLEX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vanderhart71</dc:creator>
  <cp:keywords/>
  <cp:lastModifiedBy>Ben Elenbaas</cp:lastModifiedBy>
  <cp:revision>2</cp:revision>
  <cp:lastPrinted>2016-03-18T14:59:00Z</cp:lastPrinted>
  <dcterms:created xsi:type="dcterms:W3CDTF">2017-01-27T19:44:00Z</dcterms:created>
  <dcterms:modified xsi:type="dcterms:W3CDTF">2017-01-27T19:44:00Z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